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F157D0" w14:textId="77777777" w:rsidR="00D67E38" w:rsidRPr="00F8511D" w:rsidRDefault="00647CB0" w:rsidP="006E064F">
      <w:pPr>
        <w:spacing w:before="100" w:beforeAutospacing="1" w:after="100" w:afterAutospacing="1"/>
        <w:ind w:left="170" w:right="170"/>
        <w:jc w:val="center"/>
        <w:rPr>
          <w:rFonts w:ascii="Cambria" w:hAnsi="Cambria" w:cs="Arial"/>
          <w:sz w:val="24"/>
          <w:szCs w:val="24"/>
        </w:rPr>
      </w:pPr>
      <w:r w:rsidRPr="00F8511D">
        <w:rPr>
          <w:rFonts w:ascii="Cambria" w:hAnsi="Cambria" w:cs="Arial"/>
          <w:b/>
          <w:sz w:val="24"/>
          <w:szCs w:val="24"/>
        </w:rPr>
        <w:t>TESORERIA</w:t>
      </w:r>
    </w:p>
    <w:p w14:paraId="0EC2BC6E" w14:textId="77777777" w:rsidR="00500779" w:rsidRPr="00F8511D" w:rsidRDefault="00500779" w:rsidP="006E064F">
      <w:pPr>
        <w:spacing w:before="100" w:beforeAutospacing="1" w:after="100" w:afterAutospacing="1"/>
        <w:ind w:right="170"/>
        <w:jc w:val="both"/>
        <w:rPr>
          <w:rStyle w:val="Textoennegrita"/>
          <w:rFonts w:ascii="Cambria" w:hAnsi="Cambria"/>
          <w:sz w:val="24"/>
          <w:szCs w:val="24"/>
          <w:u w:val="single"/>
        </w:rPr>
      </w:pPr>
      <w:r w:rsidRPr="00F8511D">
        <w:rPr>
          <w:rStyle w:val="Textoennegrita"/>
          <w:rFonts w:ascii="Cambria" w:hAnsi="Cambria"/>
          <w:sz w:val="24"/>
          <w:szCs w:val="24"/>
        </w:rPr>
        <w:t xml:space="preserve">ACTA DE ARQUEO DE </w:t>
      </w:r>
      <w:r w:rsidR="005952F8" w:rsidRPr="00F8511D">
        <w:rPr>
          <w:rStyle w:val="Textoennegrita"/>
          <w:rFonts w:ascii="Cambria" w:hAnsi="Cambria"/>
          <w:sz w:val="24"/>
          <w:szCs w:val="24"/>
        </w:rPr>
        <w:t>CAJA No</w:t>
      </w:r>
      <w:r w:rsidR="00514967" w:rsidRPr="00F8511D">
        <w:rPr>
          <w:rStyle w:val="Textoennegrita"/>
          <w:rFonts w:ascii="Cambria" w:hAnsi="Cambria"/>
          <w:sz w:val="24"/>
          <w:szCs w:val="24"/>
        </w:rPr>
        <w:t xml:space="preserve">.      </w:t>
      </w:r>
      <w:r w:rsidRPr="00F8511D">
        <w:rPr>
          <w:rStyle w:val="Textoennegrita"/>
          <w:rFonts w:ascii="Cambria" w:hAnsi="Cambria"/>
          <w:sz w:val="24"/>
          <w:szCs w:val="24"/>
        </w:rPr>
        <w:t>-</w:t>
      </w:r>
      <w:r w:rsidR="00F8511D">
        <w:rPr>
          <w:rStyle w:val="Textoennegrita"/>
          <w:rFonts w:ascii="Cambria" w:hAnsi="Cambria"/>
          <w:sz w:val="24"/>
          <w:szCs w:val="24"/>
        </w:rPr>
        <w:tab/>
      </w:r>
      <w:r w:rsidR="00F8511D">
        <w:rPr>
          <w:rStyle w:val="Textoennegrita"/>
          <w:rFonts w:ascii="Cambria" w:hAnsi="Cambria"/>
          <w:sz w:val="24"/>
          <w:szCs w:val="24"/>
        </w:rPr>
        <w:tab/>
      </w:r>
      <w:r w:rsidR="00F8511D">
        <w:rPr>
          <w:rStyle w:val="Textoennegrita"/>
          <w:rFonts w:ascii="Cambria" w:hAnsi="Cambria"/>
          <w:sz w:val="24"/>
          <w:szCs w:val="24"/>
        </w:rPr>
        <w:tab/>
      </w:r>
      <w:r w:rsidR="00F8511D">
        <w:rPr>
          <w:rStyle w:val="Textoennegrita"/>
          <w:rFonts w:ascii="Cambria" w:hAnsi="Cambria"/>
          <w:sz w:val="24"/>
          <w:szCs w:val="24"/>
        </w:rPr>
        <w:tab/>
      </w:r>
      <w:r w:rsidRPr="00F8511D">
        <w:rPr>
          <w:rStyle w:val="Textoennegrita"/>
          <w:rFonts w:ascii="Cambria" w:hAnsi="Cambria"/>
          <w:sz w:val="24"/>
          <w:szCs w:val="24"/>
        </w:rPr>
        <w:t>FECHA</w:t>
      </w:r>
      <w:r w:rsidR="005952F8" w:rsidRPr="00F8511D">
        <w:rPr>
          <w:rStyle w:val="Textoennegrita"/>
          <w:rFonts w:ascii="Cambria" w:hAnsi="Cambria"/>
          <w:sz w:val="24"/>
          <w:szCs w:val="24"/>
        </w:rPr>
        <w:t>: _</w:t>
      </w:r>
      <w:r w:rsidR="00D67E38" w:rsidRPr="00F8511D">
        <w:rPr>
          <w:rStyle w:val="Textoennegrita"/>
          <w:rFonts w:ascii="Cambria" w:hAnsi="Cambria"/>
          <w:sz w:val="24"/>
          <w:szCs w:val="24"/>
        </w:rPr>
        <w:t>_______________________</w:t>
      </w:r>
      <w:r w:rsidR="00F8511D">
        <w:rPr>
          <w:rStyle w:val="Textoennegrita"/>
          <w:rFonts w:ascii="Cambria" w:hAnsi="Cambria"/>
          <w:sz w:val="24"/>
          <w:szCs w:val="24"/>
        </w:rPr>
        <w:t>_________</w:t>
      </w:r>
      <w:r w:rsidR="00F8511D">
        <w:rPr>
          <w:rStyle w:val="Textoennegrita"/>
          <w:rFonts w:ascii="Cambria" w:hAnsi="Cambria"/>
          <w:sz w:val="24"/>
          <w:szCs w:val="24"/>
          <w:u w:val="single"/>
        </w:rPr>
        <w:t xml:space="preserve">  </w:t>
      </w:r>
    </w:p>
    <w:p w14:paraId="5FC370B8" w14:textId="77777777" w:rsidR="00500779" w:rsidRDefault="00500779" w:rsidP="006E064F">
      <w:pPr>
        <w:pStyle w:val="Subttulo"/>
        <w:jc w:val="both"/>
        <w:rPr>
          <w:rStyle w:val="Textoennegrita"/>
        </w:rPr>
      </w:pPr>
      <w:r w:rsidRPr="00F8511D">
        <w:rPr>
          <w:rStyle w:val="Textoennegrita"/>
        </w:rPr>
        <w:t>HO</w:t>
      </w:r>
      <w:r w:rsidR="00147DA2" w:rsidRPr="00F8511D">
        <w:rPr>
          <w:rStyle w:val="Textoennegrita"/>
        </w:rPr>
        <w:t>RA</w:t>
      </w:r>
      <w:r w:rsidRPr="00F8511D">
        <w:rPr>
          <w:rStyle w:val="Textoennegrita"/>
        </w:rPr>
        <w:t xml:space="preserve"> DE </w:t>
      </w:r>
      <w:r w:rsidR="00147DA2" w:rsidRPr="00F8511D">
        <w:rPr>
          <w:rStyle w:val="Textoennegrita"/>
        </w:rPr>
        <w:t>I</w:t>
      </w:r>
      <w:r w:rsidRPr="00F8511D">
        <w:rPr>
          <w:rStyle w:val="Textoennegrita"/>
        </w:rPr>
        <w:t>NI</w:t>
      </w:r>
      <w:r w:rsidR="00147DA2" w:rsidRPr="00F8511D">
        <w:rPr>
          <w:rStyle w:val="Textoennegrita"/>
        </w:rPr>
        <w:t>CI</w:t>
      </w:r>
      <w:r w:rsidRPr="00F8511D">
        <w:rPr>
          <w:rStyle w:val="Textoennegrita"/>
        </w:rPr>
        <w:t>O:</w:t>
      </w:r>
      <w:r w:rsidRPr="00F8511D">
        <w:rPr>
          <w:rStyle w:val="Textoennegrita"/>
        </w:rPr>
        <w:tab/>
      </w:r>
      <w:r w:rsidR="00D67E38" w:rsidRPr="00F8511D">
        <w:rPr>
          <w:rStyle w:val="Textoennegrita"/>
        </w:rPr>
        <w:t>_________________</w:t>
      </w:r>
      <w:r w:rsidRPr="00F8511D">
        <w:rPr>
          <w:rStyle w:val="Textoennegrita"/>
        </w:rPr>
        <w:tab/>
      </w:r>
      <w:r w:rsidRPr="00375C15">
        <w:rPr>
          <w:rStyle w:val="Textoennegrita"/>
        </w:rPr>
        <w:tab/>
      </w:r>
      <w:r w:rsidR="00F8511D">
        <w:rPr>
          <w:rStyle w:val="Textoennegrita"/>
        </w:rPr>
        <w:tab/>
      </w:r>
      <w:r w:rsidR="00F8511D">
        <w:rPr>
          <w:rStyle w:val="Textoennegrita"/>
        </w:rPr>
        <w:tab/>
      </w:r>
      <w:r w:rsidRPr="00375C15">
        <w:rPr>
          <w:rStyle w:val="Textoennegrita"/>
        </w:rPr>
        <w:t>HORA FINALIZACIÓN</w:t>
      </w:r>
      <w:r w:rsidR="005952F8" w:rsidRPr="00375C15">
        <w:rPr>
          <w:rStyle w:val="Textoennegrita"/>
        </w:rPr>
        <w:t>: _</w:t>
      </w:r>
      <w:r w:rsidR="00D67E38" w:rsidRPr="00375C15">
        <w:rPr>
          <w:rStyle w:val="Textoennegrita"/>
        </w:rPr>
        <w:t>______________</w:t>
      </w:r>
    </w:p>
    <w:p w14:paraId="67C83BDA" w14:textId="77777777" w:rsidR="00F8511D" w:rsidRPr="00F8511D" w:rsidRDefault="00F8511D" w:rsidP="006E064F">
      <w:pPr>
        <w:jc w:val="both"/>
      </w:pPr>
    </w:p>
    <w:p w14:paraId="07AD0173" w14:textId="77777777" w:rsidR="00FB74FF" w:rsidRPr="00375C15" w:rsidRDefault="00FB74FF" w:rsidP="006E064F">
      <w:pPr>
        <w:pStyle w:val="Subttulo"/>
        <w:jc w:val="both"/>
        <w:rPr>
          <w:rStyle w:val="Textoennegrita"/>
        </w:rPr>
      </w:pPr>
      <w:r w:rsidRPr="00375C15">
        <w:rPr>
          <w:rStyle w:val="Textoennegrita"/>
        </w:rPr>
        <w:t xml:space="preserve">VERIFICACIÓN DE </w:t>
      </w:r>
      <w:r w:rsidR="00147DA2" w:rsidRPr="00375C15">
        <w:rPr>
          <w:rStyle w:val="Textoennegrita"/>
        </w:rPr>
        <w:tab/>
      </w:r>
      <w:r w:rsidRPr="00375C15">
        <w:rPr>
          <w:rStyle w:val="Textoennegrita"/>
        </w:rPr>
        <w:t>EFECTIVO</w:t>
      </w:r>
      <w:r w:rsidR="00147DA2" w:rsidRPr="00375C15">
        <w:rPr>
          <w:rStyle w:val="Textoennegrita"/>
        </w:rPr>
        <w:tab/>
      </w:r>
      <w:r w:rsidRPr="00375C15">
        <w:rPr>
          <w:rStyle w:val="Textoennegrita"/>
        </w:rPr>
        <w:t>:</w:t>
      </w:r>
      <w:r w:rsidRPr="00375C15">
        <w:rPr>
          <w:rStyle w:val="Textoennegrita"/>
        </w:rPr>
        <w:tab/>
      </w:r>
      <w:r w:rsidR="001C177B" w:rsidRPr="00375C15">
        <w:rPr>
          <w:rStyle w:val="Textoennegrita"/>
        </w:rPr>
        <w:t xml:space="preserve"> </w:t>
      </w:r>
      <w:r w:rsidR="001C177B" w:rsidRPr="00375C15">
        <w:rPr>
          <w:rStyle w:val="Textoennegrita"/>
        </w:rPr>
        <w:tab/>
      </w:r>
      <w:r w:rsidR="001C177B" w:rsidRPr="00375C15">
        <w:rPr>
          <w:rStyle w:val="Textoennegrita"/>
        </w:rPr>
        <w:tab/>
      </w:r>
      <w:r w:rsidR="001C177B" w:rsidRPr="00375C15">
        <w:rPr>
          <w:rStyle w:val="Textoennegrita"/>
        </w:rPr>
        <w:tab/>
      </w:r>
    </w:p>
    <w:p w14:paraId="131D57CC" w14:textId="77777777" w:rsidR="008555A6" w:rsidRPr="005952F8" w:rsidRDefault="00FB74FF" w:rsidP="006E064F">
      <w:pPr>
        <w:pStyle w:val="Subttulo"/>
        <w:jc w:val="both"/>
        <w:rPr>
          <w:rStyle w:val="Textoennegrita"/>
        </w:rPr>
      </w:pPr>
      <w:r w:rsidRPr="005952F8">
        <w:rPr>
          <w:rStyle w:val="Textoennegrita"/>
        </w:rPr>
        <w:t>De</w:t>
      </w:r>
      <w:r w:rsidR="00147DA2" w:rsidRPr="005952F8">
        <w:rPr>
          <w:rStyle w:val="Textoennegrita"/>
        </w:rPr>
        <w:t>nominaciones</w:t>
      </w:r>
      <w:r w:rsidRPr="005952F8">
        <w:rPr>
          <w:rStyle w:val="Textoennegrita"/>
        </w:rPr>
        <w:t>:</w:t>
      </w:r>
      <w:r w:rsidRPr="005952F8">
        <w:rPr>
          <w:rStyle w:val="Textoennegrita"/>
        </w:rPr>
        <w:tab/>
      </w:r>
      <w:r w:rsidRPr="005952F8">
        <w:rPr>
          <w:rStyle w:val="Textoennegrita"/>
        </w:rPr>
        <w:tab/>
      </w:r>
      <w:r w:rsidRPr="005952F8">
        <w:rPr>
          <w:rStyle w:val="Textoennegrita"/>
        </w:rPr>
        <w:tab/>
      </w:r>
      <w:r w:rsidR="008555A6" w:rsidRPr="005952F8">
        <w:rPr>
          <w:rStyle w:val="Textoennegrita"/>
        </w:rPr>
        <w:t xml:space="preserve">       </w:t>
      </w:r>
      <w:r w:rsidR="001C177B" w:rsidRPr="005952F8">
        <w:rPr>
          <w:rStyle w:val="Textoennegrita"/>
        </w:rPr>
        <w:tab/>
        <w:t xml:space="preserve"> </w:t>
      </w:r>
      <w:r w:rsidR="001C177B" w:rsidRPr="005952F8">
        <w:rPr>
          <w:rStyle w:val="Textoennegrita"/>
        </w:rPr>
        <w:tab/>
        <w:t xml:space="preserve"> </w:t>
      </w:r>
      <w:r w:rsidR="001C177B" w:rsidRPr="005952F8">
        <w:rPr>
          <w:rStyle w:val="Textoennegrita"/>
        </w:rPr>
        <w:tab/>
      </w:r>
    </w:p>
    <w:p w14:paraId="67BDD75E" w14:textId="77777777" w:rsidR="005952F8" w:rsidRPr="005952F8" w:rsidRDefault="00147DA2" w:rsidP="00147DA2">
      <w:pPr>
        <w:pStyle w:val="Subttulo"/>
        <w:jc w:val="left"/>
        <w:rPr>
          <w:rStyle w:val="Textoennegrita"/>
        </w:rPr>
      </w:pPr>
      <w:r w:rsidRPr="005952F8">
        <w:rPr>
          <w:rStyle w:val="Textoennegrita"/>
        </w:rPr>
        <w:t>Billetes</w:t>
      </w:r>
      <w:r w:rsidR="005952F8" w:rsidRPr="005952F8">
        <w:rPr>
          <w:rStyle w:val="Textoennegrita"/>
        </w:rPr>
        <w:t>:</w:t>
      </w:r>
      <w:r w:rsidR="00FB23A0">
        <w:rPr>
          <w:rStyle w:val="Textoennegrita"/>
        </w:rPr>
        <w:tab/>
      </w:r>
      <w:r w:rsidR="00FB23A0">
        <w:rPr>
          <w:rStyle w:val="Textoennegrita"/>
        </w:rPr>
        <w:tab/>
      </w:r>
      <w:r w:rsidR="00FB23A0">
        <w:rPr>
          <w:rStyle w:val="Textoennegrita"/>
        </w:rPr>
        <w:tab/>
      </w:r>
      <w:r w:rsidR="00FB23A0">
        <w:rPr>
          <w:rStyle w:val="Textoennegrita"/>
        </w:rPr>
        <w:tab/>
      </w:r>
      <w:r w:rsidR="00FB23A0">
        <w:rPr>
          <w:rStyle w:val="Textoennegrita"/>
        </w:rPr>
        <w:tab/>
      </w:r>
      <w:r w:rsidR="00FB23A0">
        <w:rPr>
          <w:rStyle w:val="Textoennegrita"/>
        </w:rPr>
        <w:tab/>
      </w:r>
      <w:r w:rsidR="00FB23A0">
        <w:rPr>
          <w:rStyle w:val="Textoennegrita"/>
        </w:rPr>
        <w:tab/>
        <w:t>Monedas:</w:t>
      </w:r>
      <w:r w:rsidR="005952F8" w:rsidRPr="005952F8">
        <w:rPr>
          <w:rStyle w:val="Textoennegrita"/>
        </w:rPr>
        <w:t xml:space="preserve"> </w:t>
      </w:r>
    </w:p>
    <w:p w14:paraId="78FC1C11" w14:textId="77777777" w:rsidR="001C177B" w:rsidRDefault="005952F8" w:rsidP="00147DA2">
      <w:pPr>
        <w:pStyle w:val="Subttulo"/>
        <w:jc w:val="left"/>
        <w:rPr>
          <w:rStyle w:val="Textoennegrita"/>
        </w:rPr>
      </w:pPr>
      <w:r w:rsidRPr="005952F8">
        <w:rPr>
          <w:rStyle w:val="Textoennegrita"/>
        </w:rPr>
        <w:tab/>
      </w:r>
      <w:r>
        <w:rPr>
          <w:rStyle w:val="Textoennegrita"/>
        </w:rPr>
        <w:tab/>
      </w:r>
      <w:r w:rsidRPr="005952F8">
        <w:rPr>
          <w:rStyle w:val="Textoennegrita"/>
        </w:rPr>
        <w:t>$50.000</w:t>
      </w:r>
      <w:r w:rsidR="00FB23A0">
        <w:rPr>
          <w:rStyle w:val="Textoennegrita"/>
        </w:rPr>
        <w:tab/>
        <w:t>(</w:t>
      </w:r>
      <w:r w:rsidR="00C327B2" w:rsidRPr="005952F8">
        <w:rPr>
          <w:rStyle w:val="Textoennegrita"/>
        </w:rPr>
        <w:tab/>
      </w:r>
      <w:r w:rsidR="00FB23A0">
        <w:rPr>
          <w:rStyle w:val="Textoennegrita"/>
        </w:rPr>
        <w:t>)</w:t>
      </w:r>
      <w:r w:rsidR="00FB23A0">
        <w:rPr>
          <w:rStyle w:val="Textoennegrita"/>
        </w:rPr>
        <w:tab/>
      </w:r>
      <w:r w:rsidR="00FB23A0">
        <w:rPr>
          <w:rStyle w:val="Textoennegrita"/>
        </w:rPr>
        <w:tab/>
      </w:r>
      <w:r w:rsidR="00FB23A0">
        <w:rPr>
          <w:rStyle w:val="Textoennegrita"/>
        </w:rPr>
        <w:tab/>
      </w:r>
      <w:r w:rsidR="00FB23A0">
        <w:rPr>
          <w:rStyle w:val="Textoennegrita"/>
        </w:rPr>
        <w:tab/>
      </w:r>
      <w:r w:rsidR="00FB23A0">
        <w:rPr>
          <w:rStyle w:val="Textoennegrita"/>
        </w:rPr>
        <w:tab/>
      </w:r>
      <w:r w:rsidR="001C177B" w:rsidRPr="005952F8">
        <w:rPr>
          <w:rStyle w:val="Textoennegrita"/>
        </w:rPr>
        <w:t>$</w:t>
      </w:r>
      <w:r w:rsidR="00FB23A0">
        <w:rPr>
          <w:rStyle w:val="Textoennegrita"/>
        </w:rPr>
        <w:t>1.0</w:t>
      </w:r>
      <w:r w:rsidR="001C177B" w:rsidRPr="005952F8">
        <w:rPr>
          <w:rStyle w:val="Textoennegrita"/>
        </w:rPr>
        <w:t>00</w:t>
      </w:r>
      <w:r w:rsidR="00FB23A0">
        <w:rPr>
          <w:rStyle w:val="Textoennegrita"/>
        </w:rPr>
        <w:tab/>
        <w:t>(</w:t>
      </w:r>
      <w:r w:rsidR="00FB23A0">
        <w:rPr>
          <w:rStyle w:val="Textoennegrita"/>
        </w:rPr>
        <w:tab/>
        <w:t>)</w:t>
      </w:r>
    </w:p>
    <w:p w14:paraId="7ACDC018" w14:textId="77777777" w:rsidR="005952F8" w:rsidRDefault="005952F8" w:rsidP="005952F8">
      <w:pPr>
        <w:rPr>
          <w:rFonts w:ascii="Cambria" w:hAnsi="Cambria"/>
          <w:b/>
          <w:sz w:val="24"/>
          <w:szCs w:val="24"/>
        </w:rPr>
      </w:pPr>
      <w:r>
        <w:tab/>
      </w:r>
      <w:r>
        <w:tab/>
      </w:r>
      <w:r w:rsidRPr="005952F8">
        <w:rPr>
          <w:rFonts w:ascii="Cambria" w:hAnsi="Cambria"/>
          <w:b/>
          <w:sz w:val="24"/>
          <w:szCs w:val="24"/>
        </w:rPr>
        <w:t>$</w:t>
      </w:r>
      <w:r w:rsidR="00FB23A0">
        <w:rPr>
          <w:rFonts w:ascii="Cambria" w:hAnsi="Cambria"/>
          <w:b/>
          <w:sz w:val="24"/>
          <w:szCs w:val="24"/>
        </w:rPr>
        <w:t>20</w:t>
      </w:r>
      <w:r w:rsidRPr="005952F8">
        <w:rPr>
          <w:rFonts w:ascii="Cambria" w:hAnsi="Cambria"/>
          <w:b/>
          <w:sz w:val="24"/>
          <w:szCs w:val="24"/>
        </w:rPr>
        <w:t>.000</w:t>
      </w:r>
      <w:r>
        <w:rPr>
          <w:rFonts w:ascii="Cambria" w:hAnsi="Cambria"/>
          <w:b/>
          <w:sz w:val="24"/>
          <w:szCs w:val="24"/>
        </w:rPr>
        <w:tab/>
        <w:t>(</w:t>
      </w:r>
      <w:r w:rsidR="00FB23A0">
        <w:rPr>
          <w:rFonts w:ascii="Cambria" w:hAnsi="Cambria"/>
          <w:b/>
          <w:sz w:val="24"/>
          <w:szCs w:val="24"/>
        </w:rPr>
        <w:tab/>
        <w:t>)</w:t>
      </w:r>
      <w:r w:rsidR="00FB23A0">
        <w:rPr>
          <w:rFonts w:ascii="Cambria" w:hAnsi="Cambria"/>
          <w:b/>
          <w:sz w:val="24"/>
          <w:szCs w:val="24"/>
        </w:rPr>
        <w:tab/>
      </w:r>
      <w:r w:rsidR="00FB23A0">
        <w:rPr>
          <w:rFonts w:ascii="Cambria" w:hAnsi="Cambria"/>
          <w:b/>
          <w:sz w:val="24"/>
          <w:szCs w:val="24"/>
        </w:rPr>
        <w:tab/>
      </w:r>
      <w:r w:rsidR="00FB23A0">
        <w:rPr>
          <w:rFonts w:ascii="Cambria" w:hAnsi="Cambria"/>
          <w:b/>
          <w:sz w:val="24"/>
          <w:szCs w:val="24"/>
        </w:rPr>
        <w:tab/>
      </w:r>
      <w:r w:rsidR="00FB23A0">
        <w:rPr>
          <w:rFonts w:ascii="Cambria" w:hAnsi="Cambria"/>
          <w:b/>
          <w:sz w:val="24"/>
          <w:szCs w:val="24"/>
        </w:rPr>
        <w:tab/>
      </w:r>
      <w:r w:rsidR="00FB23A0">
        <w:rPr>
          <w:rFonts w:ascii="Cambria" w:hAnsi="Cambria"/>
          <w:b/>
          <w:sz w:val="24"/>
          <w:szCs w:val="24"/>
        </w:rPr>
        <w:tab/>
        <w:t>$    500</w:t>
      </w:r>
      <w:r w:rsidR="00FB23A0">
        <w:rPr>
          <w:rFonts w:ascii="Cambria" w:hAnsi="Cambria"/>
          <w:b/>
          <w:sz w:val="24"/>
          <w:szCs w:val="24"/>
        </w:rPr>
        <w:tab/>
        <w:t xml:space="preserve">(    </w:t>
      </w:r>
      <w:r w:rsidR="00FB23A0">
        <w:rPr>
          <w:rFonts w:ascii="Cambria" w:hAnsi="Cambria"/>
          <w:b/>
          <w:sz w:val="24"/>
          <w:szCs w:val="24"/>
        </w:rPr>
        <w:tab/>
        <w:t>)</w:t>
      </w:r>
    </w:p>
    <w:p w14:paraId="424F45BD" w14:textId="77777777" w:rsidR="00FB23A0" w:rsidRDefault="00FB23A0" w:rsidP="005952F8">
      <w:pPr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  <w:t>$10</w:t>
      </w:r>
      <w:r w:rsidRPr="005952F8">
        <w:rPr>
          <w:rFonts w:ascii="Cambria" w:hAnsi="Cambria"/>
          <w:b/>
          <w:sz w:val="24"/>
          <w:szCs w:val="24"/>
        </w:rPr>
        <w:t>.000</w:t>
      </w:r>
      <w:r>
        <w:rPr>
          <w:rFonts w:ascii="Cambria" w:hAnsi="Cambria"/>
          <w:b/>
          <w:sz w:val="24"/>
          <w:szCs w:val="24"/>
        </w:rPr>
        <w:tab/>
        <w:t>(</w:t>
      </w:r>
      <w:r>
        <w:rPr>
          <w:rFonts w:ascii="Cambria" w:hAnsi="Cambria"/>
          <w:b/>
          <w:sz w:val="24"/>
          <w:szCs w:val="24"/>
        </w:rPr>
        <w:tab/>
        <w:t>)</w:t>
      </w: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</w:r>
      <w:r w:rsidRPr="005952F8">
        <w:rPr>
          <w:rFonts w:ascii="Cambria" w:hAnsi="Cambria"/>
          <w:b/>
          <w:sz w:val="24"/>
          <w:szCs w:val="24"/>
        </w:rPr>
        <w:t>$</w:t>
      </w:r>
      <w:r>
        <w:rPr>
          <w:rFonts w:ascii="Cambria" w:hAnsi="Cambria"/>
          <w:b/>
          <w:sz w:val="24"/>
          <w:szCs w:val="24"/>
        </w:rPr>
        <w:t xml:space="preserve">    200</w:t>
      </w:r>
      <w:r>
        <w:rPr>
          <w:rFonts w:ascii="Cambria" w:hAnsi="Cambria"/>
          <w:b/>
          <w:sz w:val="24"/>
          <w:szCs w:val="24"/>
        </w:rPr>
        <w:tab/>
        <w:t>(</w:t>
      </w:r>
      <w:r>
        <w:rPr>
          <w:rFonts w:ascii="Cambria" w:hAnsi="Cambria"/>
          <w:b/>
          <w:sz w:val="24"/>
          <w:szCs w:val="24"/>
        </w:rPr>
        <w:tab/>
        <w:t>)</w:t>
      </w:r>
    </w:p>
    <w:p w14:paraId="76334896" w14:textId="77777777" w:rsidR="00FB23A0" w:rsidRDefault="00FB23A0" w:rsidP="005952F8">
      <w:pPr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</w:r>
      <w:r w:rsidRPr="005952F8">
        <w:rPr>
          <w:rFonts w:ascii="Cambria" w:hAnsi="Cambria"/>
          <w:b/>
          <w:sz w:val="24"/>
          <w:szCs w:val="24"/>
        </w:rPr>
        <w:t>$</w:t>
      </w:r>
      <w:r>
        <w:rPr>
          <w:rFonts w:ascii="Cambria" w:hAnsi="Cambria"/>
          <w:b/>
          <w:sz w:val="24"/>
          <w:szCs w:val="24"/>
        </w:rPr>
        <w:t xml:space="preserve">   5.000</w:t>
      </w:r>
      <w:r>
        <w:rPr>
          <w:rFonts w:ascii="Cambria" w:hAnsi="Cambria"/>
          <w:b/>
          <w:sz w:val="24"/>
          <w:szCs w:val="24"/>
        </w:rPr>
        <w:tab/>
        <w:t>(</w:t>
      </w:r>
      <w:r>
        <w:rPr>
          <w:rFonts w:ascii="Cambria" w:hAnsi="Cambria"/>
          <w:b/>
          <w:sz w:val="24"/>
          <w:szCs w:val="24"/>
        </w:rPr>
        <w:tab/>
        <w:t>)</w:t>
      </w: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</w:r>
      <w:r w:rsidRPr="005952F8">
        <w:rPr>
          <w:rFonts w:ascii="Cambria" w:hAnsi="Cambria"/>
          <w:b/>
          <w:sz w:val="24"/>
          <w:szCs w:val="24"/>
        </w:rPr>
        <w:t>$</w:t>
      </w:r>
      <w:r>
        <w:rPr>
          <w:rFonts w:ascii="Cambria" w:hAnsi="Cambria"/>
          <w:b/>
          <w:sz w:val="24"/>
          <w:szCs w:val="24"/>
        </w:rPr>
        <w:t xml:space="preserve">    100</w:t>
      </w:r>
      <w:r>
        <w:rPr>
          <w:rFonts w:ascii="Cambria" w:hAnsi="Cambria"/>
          <w:b/>
          <w:sz w:val="24"/>
          <w:szCs w:val="24"/>
        </w:rPr>
        <w:tab/>
        <w:t>(</w:t>
      </w:r>
      <w:r>
        <w:rPr>
          <w:rFonts w:ascii="Cambria" w:hAnsi="Cambria"/>
          <w:b/>
          <w:sz w:val="24"/>
          <w:szCs w:val="24"/>
        </w:rPr>
        <w:tab/>
        <w:t>)</w:t>
      </w:r>
    </w:p>
    <w:p w14:paraId="28749609" w14:textId="77777777" w:rsidR="00FB23A0" w:rsidRDefault="00FB23A0" w:rsidP="005952F8">
      <w:pPr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</w:r>
      <w:r w:rsidRPr="005952F8">
        <w:rPr>
          <w:rFonts w:ascii="Cambria" w:hAnsi="Cambria"/>
          <w:b/>
          <w:sz w:val="24"/>
          <w:szCs w:val="24"/>
        </w:rPr>
        <w:t>$</w:t>
      </w:r>
      <w:r>
        <w:rPr>
          <w:rFonts w:ascii="Cambria" w:hAnsi="Cambria"/>
          <w:b/>
          <w:sz w:val="24"/>
          <w:szCs w:val="24"/>
        </w:rPr>
        <w:t xml:space="preserve">   2.000</w:t>
      </w:r>
      <w:r>
        <w:rPr>
          <w:rFonts w:ascii="Cambria" w:hAnsi="Cambria"/>
          <w:b/>
          <w:sz w:val="24"/>
          <w:szCs w:val="24"/>
        </w:rPr>
        <w:tab/>
        <w:t>(</w:t>
      </w:r>
      <w:r>
        <w:rPr>
          <w:rFonts w:ascii="Cambria" w:hAnsi="Cambria"/>
          <w:b/>
          <w:sz w:val="24"/>
          <w:szCs w:val="24"/>
        </w:rPr>
        <w:tab/>
        <w:t>)</w:t>
      </w: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</w:r>
      <w:r w:rsidRPr="005952F8">
        <w:rPr>
          <w:rFonts w:ascii="Cambria" w:hAnsi="Cambria"/>
          <w:b/>
          <w:sz w:val="24"/>
          <w:szCs w:val="24"/>
        </w:rPr>
        <w:t>$</w:t>
      </w:r>
      <w:r>
        <w:rPr>
          <w:rFonts w:ascii="Cambria" w:hAnsi="Cambria"/>
          <w:b/>
          <w:sz w:val="24"/>
          <w:szCs w:val="24"/>
        </w:rPr>
        <w:t xml:space="preserve">       50</w:t>
      </w:r>
      <w:r>
        <w:rPr>
          <w:rFonts w:ascii="Cambria" w:hAnsi="Cambria"/>
          <w:b/>
          <w:sz w:val="24"/>
          <w:szCs w:val="24"/>
        </w:rPr>
        <w:tab/>
        <w:t>(</w:t>
      </w:r>
      <w:r>
        <w:rPr>
          <w:rFonts w:ascii="Cambria" w:hAnsi="Cambria"/>
          <w:b/>
          <w:sz w:val="24"/>
          <w:szCs w:val="24"/>
        </w:rPr>
        <w:tab/>
        <w:t>)</w:t>
      </w:r>
    </w:p>
    <w:p w14:paraId="1BAC8E58" w14:textId="77777777" w:rsidR="00FB23A0" w:rsidRPr="005952F8" w:rsidRDefault="00FB23A0" w:rsidP="005952F8">
      <w:pPr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  <w:t>$   1</w:t>
      </w:r>
      <w:r w:rsidRPr="005952F8">
        <w:rPr>
          <w:rFonts w:ascii="Cambria" w:hAnsi="Cambria"/>
          <w:b/>
          <w:sz w:val="24"/>
          <w:szCs w:val="24"/>
        </w:rPr>
        <w:t>.000</w:t>
      </w:r>
      <w:r>
        <w:rPr>
          <w:rFonts w:ascii="Cambria" w:hAnsi="Cambria"/>
          <w:b/>
          <w:sz w:val="24"/>
          <w:szCs w:val="24"/>
        </w:rPr>
        <w:tab/>
        <w:t>(</w:t>
      </w:r>
      <w:r>
        <w:rPr>
          <w:rFonts w:ascii="Cambria" w:hAnsi="Cambria"/>
          <w:b/>
          <w:sz w:val="24"/>
          <w:szCs w:val="24"/>
        </w:rPr>
        <w:tab/>
        <w:t>)</w:t>
      </w: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</w:r>
    </w:p>
    <w:p w14:paraId="45DD8CDA" w14:textId="77777777" w:rsidR="009320C4" w:rsidRPr="00375C15" w:rsidRDefault="001773D7" w:rsidP="005952F8">
      <w:pPr>
        <w:pBdr>
          <w:bottom w:val="single" w:sz="6" w:space="1" w:color="auto"/>
        </w:pBdr>
        <w:spacing w:before="100" w:beforeAutospacing="1" w:after="100" w:afterAutospacing="1"/>
        <w:ind w:left="170" w:right="170"/>
        <w:jc w:val="both"/>
        <w:rPr>
          <w:rStyle w:val="Textoennegrita"/>
          <w:lang w:val="es-CO"/>
        </w:rPr>
      </w:pPr>
      <w:r w:rsidRPr="005952F8">
        <w:rPr>
          <w:rStyle w:val="Textoennegrita"/>
          <w:sz w:val="24"/>
          <w:szCs w:val="24"/>
          <w:lang w:val="es-CO"/>
        </w:rPr>
        <w:tab/>
        <w:t xml:space="preserve">      </w:t>
      </w:r>
      <w:r w:rsidR="009320C4" w:rsidRPr="005952F8">
        <w:rPr>
          <w:rStyle w:val="Textoennegrita"/>
          <w:sz w:val="24"/>
          <w:szCs w:val="24"/>
          <w:lang w:val="es-CO"/>
        </w:rPr>
        <w:t xml:space="preserve">  </w:t>
      </w:r>
      <w:r w:rsidR="00D02E17" w:rsidRPr="005952F8">
        <w:rPr>
          <w:rStyle w:val="Textoennegrita"/>
          <w:sz w:val="24"/>
          <w:szCs w:val="24"/>
          <w:lang w:val="es-CO"/>
        </w:rPr>
        <w:t xml:space="preserve"> </w:t>
      </w:r>
      <w:r w:rsidR="00147DA2" w:rsidRPr="005952F8">
        <w:rPr>
          <w:rStyle w:val="Textoennegrita"/>
          <w:sz w:val="24"/>
          <w:szCs w:val="24"/>
        </w:rPr>
        <w:tab/>
      </w:r>
    </w:p>
    <w:p w14:paraId="5F715A97" w14:textId="77777777" w:rsidR="00D67E38" w:rsidRPr="00FB23A0" w:rsidRDefault="00EE1F7E" w:rsidP="00FB23A0">
      <w:pPr>
        <w:spacing w:before="100" w:beforeAutospacing="1" w:after="100" w:afterAutospacing="1"/>
        <w:ind w:left="170" w:right="170"/>
        <w:jc w:val="both"/>
        <w:rPr>
          <w:rStyle w:val="Textoennegrita"/>
          <w:rFonts w:ascii="Cambria" w:hAnsi="Cambria"/>
          <w:sz w:val="24"/>
          <w:szCs w:val="24"/>
        </w:rPr>
      </w:pPr>
      <w:r w:rsidRPr="00FB23A0">
        <w:rPr>
          <w:rStyle w:val="Textoennegrita"/>
          <w:rFonts w:ascii="Cambria" w:hAnsi="Cambria"/>
          <w:sz w:val="24"/>
          <w:szCs w:val="24"/>
        </w:rPr>
        <w:t>SUB</w:t>
      </w:r>
      <w:r w:rsidR="00147DA2" w:rsidRPr="00FB23A0">
        <w:rPr>
          <w:rStyle w:val="Textoennegrita"/>
          <w:rFonts w:ascii="Cambria" w:hAnsi="Cambria"/>
          <w:sz w:val="24"/>
          <w:szCs w:val="24"/>
        </w:rPr>
        <w:tab/>
      </w:r>
      <w:r w:rsidRPr="00FB23A0">
        <w:rPr>
          <w:rStyle w:val="Textoennegrita"/>
          <w:rFonts w:ascii="Cambria" w:hAnsi="Cambria"/>
          <w:sz w:val="24"/>
          <w:szCs w:val="24"/>
        </w:rPr>
        <w:t>TOTAL</w:t>
      </w:r>
      <w:r w:rsidR="00F17680" w:rsidRPr="00FB23A0">
        <w:rPr>
          <w:rStyle w:val="Textoennegrita"/>
          <w:rFonts w:ascii="Cambria" w:hAnsi="Cambria"/>
          <w:sz w:val="24"/>
          <w:szCs w:val="24"/>
        </w:rPr>
        <w:t xml:space="preserve"> EFECTIVO        </w:t>
      </w:r>
      <w:r w:rsidR="00DD56CB" w:rsidRPr="00FB23A0">
        <w:rPr>
          <w:rStyle w:val="Textoennegrita"/>
          <w:rFonts w:ascii="Cambria" w:hAnsi="Cambria"/>
          <w:sz w:val="24"/>
          <w:szCs w:val="24"/>
        </w:rPr>
        <w:t>$</w:t>
      </w:r>
      <w:r w:rsidR="00F17680" w:rsidRPr="00FB23A0">
        <w:rPr>
          <w:rStyle w:val="Textoennegrita"/>
          <w:rFonts w:ascii="Cambria" w:hAnsi="Cambria"/>
          <w:sz w:val="24"/>
          <w:szCs w:val="24"/>
        </w:rPr>
        <w:t>_______________________</w:t>
      </w:r>
      <w:r w:rsidR="00DD56CB" w:rsidRPr="00FB23A0">
        <w:rPr>
          <w:rStyle w:val="Textoennegrita"/>
          <w:rFonts w:ascii="Cambria" w:hAnsi="Cambria"/>
          <w:sz w:val="24"/>
          <w:szCs w:val="24"/>
        </w:rPr>
        <w:tab/>
      </w:r>
      <w:r w:rsidR="00DD56CB" w:rsidRPr="00FB23A0">
        <w:rPr>
          <w:rStyle w:val="Textoennegrita"/>
          <w:rFonts w:ascii="Cambria" w:hAnsi="Cambria"/>
          <w:sz w:val="24"/>
          <w:szCs w:val="24"/>
        </w:rPr>
        <w:tab/>
      </w:r>
      <w:r w:rsidR="00DD56CB" w:rsidRPr="00FB23A0">
        <w:rPr>
          <w:rStyle w:val="Textoennegrita"/>
          <w:rFonts w:ascii="Cambria" w:hAnsi="Cambria"/>
          <w:sz w:val="24"/>
          <w:szCs w:val="24"/>
        </w:rPr>
        <w:tab/>
      </w:r>
      <w:r w:rsidR="00DD56CB" w:rsidRPr="00FB23A0">
        <w:rPr>
          <w:rStyle w:val="Textoennegrita"/>
          <w:rFonts w:ascii="Cambria" w:hAnsi="Cambria"/>
          <w:sz w:val="24"/>
          <w:szCs w:val="24"/>
        </w:rPr>
        <w:tab/>
      </w:r>
      <w:r w:rsidR="00DD56CB" w:rsidRPr="00FB23A0">
        <w:rPr>
          <w:rStyle w:val="Textoennegrita"/>
          <w:rFonts w:ascii="Cambria" w:hAnsi="Cambria"/>
          <w:sz w:val="24"/>
          <w:szCs w:val="24"/>
        </w:rPr>
        <w:tab/>
      </w:r>
    </w:p>
    <w:p w14:paraId="1AAD3311" w14:textId="77777777" w:rsidR="00855147" w:rsidRPr="00FB23A0" w:rsidRDefault="00855147" w:rsidP="00500779">
      <w:pPr>
        <w:spacing w:before="100" w:beforeAutospacing="1" w:after="100" w:afterAutospacing="1"/>
        <w:ind w:left="170" w:right="170"/>
        <w:jc w:val="both"/>
        <w:rPr>
          <w:rStyle w:val="Textoennegrita"/>
          <w:rFonts w:ascii="Cambria" w:hAnsi="Cambria"/>
          <w:sz w:val="24"/>
          <w:szCs w:val="24"/>
        </w:rPr>
      </w:pPr>
      <w:r w:rsidRPr="00FB23A0">
        <w:rPr>
          <w:rStyle w:val="Textoennegrita"/>
          <w:rFonts w:ascii="Cambria" w:hAnsi="Cambria"/>
          <w:sz w:val="24"/>
          <w:szCs w:val="24"/>
        </w:rPr>
        <w:t xml:space="preserve">Banco      </w:t>
      </w:r>
      <w:r w:rsidR="00D67E38" w:rsidRPr="00FB23A0">
        <w:rPr>
          <w:rStyle w:val="Textoennegrita"/>
          <w:rFonts w:ascii="Cambria" w:hAnsi="Cambria"/>
          <w:sz w:val="24"/>
          <w:szCs w:val="24"/>
        </w:rPr>
        <w:t>_____________</w:t>
      </w:r>
      <w:r w:rsidR="00147DA2" w:rsidRPr="00FB23A0">
        <w:rPr>
          <w:rStyle w:val="Textoennegrita"/>
          <w:rFonts w:ascii="Cambria" w:hAnsi="Cambria"/>
          <w:sz w:val="24"/>
          <w:szCs w:val="24"/>
        </w:rPr>
        <w:tab/>
      </w:r>
      <w:r w:rsidR="00D67E38" w:rsidRPr="00FB23A0">
        <w:rPr>
          <w:rStyle w:val="Textoennegrita"/>
          <w:rFonts w:ascii="Cambria" w:hAnsi="Cambria"/>
          <w:sz w:val="24"/>
          <w:szCs w:val="24"/>
        </w:rPr>
        <w:t>____</w:t>
      </w:r>
      <w:r w:rsidR="00DD56CB" w:rsidRPr="00FB23A0">
        <w:rPr>
          <w:rStyle w:val="Textoennegrita"/>
          <w:rFonts w:ascii="Cambria" w:hAnsi="Cambria"/>
          <w:sz w:val="24"/>
          <w:szCs w:val="24"/>
        </w:rPr>
        <w:tab/>
      </w:r>
      <w:r w:rsidR="00F17680" w:rsidRPr="00FB23A0">
        <w:rPr>
          <w:rStyle w:val="Textoennegrita"/>
          <w:rFonts w:ascii="Cambria" w:hAnsi="Cambria"/>
          <w:sz w:val="24"/>
          <w:szCs w:val="24"/>
        </w:rPr>
        <w:t>VALOR CHEQUE</w:t>
      </w:r>
      <w:r w:rsidRPr="00FB23A0">
        <w:rPr>
          <w:rStyle w:val="Textoennegrita"/>
          <w:rFonts w:ascii="Cambria" w:hAnsi="Cambria"/>
          <w:sz w:val="24"/>
          <w:szCs w:val="24"/>
        </w:rPr>
        <w:t>:</w:t>
      </w:r>
      <w:r w:rsidR="00BD6ED4" w:rsidRPr="00FB23A0">
        <w:rPr>
          <w:rStyle w:val="Textoennegrita"/>
          <w:rFonts w:ascii="Cambria" w:hAnsi="Cambria"/>
          <w:sz w:val="24"/>
          <w:szCs w:val="24"/>
        </w:rPr>
        <w:tab/>
      </w:r>
      <w:r w:rsidR="00BD6ED4" w:rsidRPr="00FB23A0">
        <w:rPr>
          <w:rStyle w:val="Textoennegrita"/>
          <w:rFonts w:ascii="Cambria" w:hAnsi="Cambria"/>
          <w:sz w:val="24"/>
          <w:szCs w:val="24"/>
        </w:rPr>
        <w:tab/>
      </w:r>
      <w:r w:rsidR="00DD56CB" w:rsidRPr="00FB23A0">
        <w:rPr>
          <w:rStyle w:val="Textoennegrita"/>
          <w:rFonts w:ascii="Cambria" w:hAnsi="Cambria"/>
          <w:sz w:val="24"/>
          <w:szCs w:val="24"/>
        </w:rPr>
        <w:t xml:space="preserve"> $</w:t>
      </w:r>
      <w:r w:rsidR="00D67E38" w:rsidRPr="00FB23A0">
        <w:rPr>
          <w:rStyle w:val="Textoennegrita"/>
          <w:rFonts w:ascii="Cambria" w:hAnsi="Cambria"/>
          <w:sz w:val="24"/>
          <w:szCs w:val="24"/>
        </w:rPr>
        <w:t>________________________</w:t>
      </w:r>
    </w:p>
    <w:p w14:paraId="018CCF59" w14:textId="77777777" w:rsidR="002240B6" w:rsidRPr="00FB23A0" w:rsidRDefault="002240B6" w:rsidP="00F17680">
      <w:pPr>
        <w:spacing w:before="100" w:beforeAutospacing="1" w:after="100" w:afterAutospacing="1"/>
        <w:ind w:left="2832" w:right="170" w:firstLine="708"/>
        <w:jc w:val="both"/>
        <w:rPr>
          <w:rStyle w:val="Textoennegrita"/>
          <w:rFonts w:ascii="Cambria" w:hAnsi="Cambria"/>
          <w:sz w:val="24"/>
          <w:szCs w:val="24"/>
        </w:rPr>
      </w:pPr>
      <w:r w:rsidRPr="00FB23A0">
        <w:rPr>
          <w:rStyle w:val="Textoennegrita"/>
          <w:rFonts w:ascii="Cambria" w:hAnsi="Cambria"/>
          <w:sz w:val="24"/>
          <w:szCs w:val="24"/>
        </w:rPr>
        <w:t>TOTAL</w:t>
      </w:r>
      <w:r w:rsidR="00D67E38" w:rsidRPr="00FB23A0">
        <w:rPr>
          <w:rStyle w:val="Textoennegrita"/>
          <w:rFonts w:ascii="Cambria" w:hAnsi="Cambria"/>
          <w:sz w:val="24"/>
          <w:szCs w:val="24"/>
        </w:rPr>
        <w:t xml:space="preserve"> CHEQUES (_____)</w:t>
      </w:r>
      <w:r w:rsidR="00DD56CB" w:rsidRPr="00FB23A0">
        <w:rPr>
          <w:rStyle w:val="Textoennegrita"/>
          <w:rFonts w:ascii="Cambria" w:hAnsi="Cambria"/>
          <w:sz w:val="24"/>
          <w:szCs w:val="24"/>
        </w:rPr>
        <w:t xml:space="preserve">: </w:t>
      </w:r>
      <w:r w:rsidR="00BD6ED4" w:rsidRPr="00FB23A0">
        <w:rPr>
          <w:rStyle w:val="Textoennegrita"/>
          <w:rFonts w:ascii="Cambria" w:hAnsi="Cambria"/>
          <w:sz w:val="24"/>
          <w:szCs w:val="24"/>
        </w:rPr>
        <w:tab/>
        <w:t xml:space="preserve">  </w:t>
      </w:r>
      <w:r w:rsidR="00DD56CB" w:rsidRPr="00FB23A0">
        <w:rPr>
          <w:rStyle w:val="Textoennegrita"/>
          <w:rFonts w:ascii="Cambria" w:hAnsi="Cambria"/>
          <w:sz w:val="24"/>
          <w:szCs w:val="24"/>
        </w:rPr>
        <w:t>$</w:t>
      </w:r>
      <w:r w:rsidR="00D67E38" w:rsidRPr="00FB23A0">
        <w:rPr>
          <w:rStyle w:val="Textoennegrita"/>
          <w:rFonts w:ascii="Cambria" w:hAnsi="Cambria"/>
          <w:sz w:val="24"/>
          <w:szCs w:val="24"/>
        </w:rPr>
        <w:t>___________________</w:t>
      </w:r>
      <w:r w:rsidR="00BD6ED4" w:rsidRPr="00FB23A0">
        <w:rPr>
          <w:rStyle w:val="Textoennegrita"/>
          <w:rFonts w:ascii="Cambria" w:hAnsi="Cambria"/>
          <w:sz w:val="24"/>
          <w:szCs w:val="24"/>
        </w:rPr>
        <w:t>_</w:t>
      </w:r>
      <w:r w:rsidR="00D67E38" w:rsidRPr="00FB23A0">
        <w:rPr>
          <w:rStyle w:val="Textoennegrita"/>
          <w:rFonts w:ascii="Cambria" w:hAnsi="Cambria"/>
          <w:sz w:val="24"/>
          <w:szCs w:val="24"/>
        </w:rPr>
        <w:t>____</w:t>
      </w:r>
    </w:p>
    <w:p w14:paraId="11FB3757" w14:textId="77777777" w:rsidR="00F17680" w:rsidRPr="00FB23A0" w:rsidRDefault="00F17680" w:rsidP="00D67E38">
      <w:pPr>
        <w:spacing w:before="100" w:beforeAutospacing="1" w:after="100" w:afterAutospacing="1"/>
        <w:ind w:right="170"/>
        <w:jc w:val="both"/>
        <w:rPr>
          <w:rStyle w:val="Textoennegrita"/>
          <w:rFonts w:ascii="Cambria" w:hAnsi="Cambria"/>
          <w:sz w:val="24"/>
          <w:szCs w:val="24"/>
        </w:rPr>
      </w:pPr>
      <w:r w:rsidRPr="00FB23A0">
        <w:rPr>
          <w:rStyle w:val="Textoennegrita"/>
          <w:rFonts w:ascii="Cambria" w:hAnsi="Cambria"/>
          <w:sz w:val="24"/>
          <w:szCs w:val="24"/>
        </w:rPr>
        <w:tab/>
      </w:r>
      <w:r w:rsidRPr="00FB23A0">
        <w:rPr>
          <w:rStyle w:val="Textoennegrita"/>
          <w:rFonts w:ascii="Cambria" w:hAnsi="Cambria"/>
          <w:sz w:val="24"/>
          <w:szCs w:val="24"/>
        </w:rPr>
        <w:tab/>
      </w:r>
      <w:r w:rsidRPr="00FB23A0">
        <w:rPr>
          <w:rStyle w:val="Textoennegrita"/>
          <w:rFonts w:ascii="Cambria" w:hAnsi="Cambria"/>
          <w:sz w:val="24"/>
          <w:szCs w:val="24"/>
        </w:rPr>
        <w:tab/>
      </w:r>
      <w:r w:rsidRPr="00FB23A0">
        <w:rPr>
          <w:rStyle w:val="Textoennegrita"/>
          <w:rFonts w:ascii="Cambria" w:hAnsi="Cambria"/>
          <w:sz w:val="24"/>
          <w:szCs w:val="24"/>
        </w:rPr>
        <w:tab/>
      </w:r>
      <w:r w:rsidRPr="00FB23A0">
        <w:rPr>
          <w:rStyle w:val="Textoennegrita"/>
          <w:rFonts w:ascii="Cambria" w:hAnsi="Cambria"/>
          <w:sz w:val="24"/>
          <w:szCs w:val="24"/>
        </w:rPr>
        <w:tab/>
        <w:t>TOTAL EFECTIVO Y CHEQUE $________________________</w:t>
      </w:r>
    </w:p>
    <w:p w14:paraId="6D86CC50" w14:textId="77777777" w:rsidR="00D67E38" w:rsidRPr="00FB23A0" w:rsidRDefault="00FB23A0" w:rsidP="00D67E38">
      <w:pPr>
        <w:spacing w:before="100" w:beforeAutospacing="1" w:after="100" w:afterAutospacing="1"/>
        <w:ind w:right="170"/>
        <w:jc w:val="both"/>
        <w:rPr>
          <w:rStyle w:val="Textoennegrita"/>
          <w:rFonts w:ascii="Cambria" w:hAnsi="Cambria"/>
          <w:sz w:val="24"/>
          <w:szCs w:val="24"/>
        </w:rPr>
      </w:pPr>
      <w:r w:rsidRPr="00FB23A0">
        <w:rPr>
          <w:rStyle w:val="Textoennegrita"/>
          <w:rFonts w:ascii="Cambria" w:hAnsi="Cambria"/>
          <w:sz w:val="24"/>
          <w:szCs w:val="24"/>
        </w:rPr>
        <w:t>Recibos de</w:t>
      </w:r>
      <w:r w:rsidR="00A93F67" w:rsidRPr="00FB23A0">
        <w:rPr>
          <w:rStyle w:val="Textoennegrita"/>
          <w:rFonts w:ascii="Cambria" w:hAnsi="Cambria"/>
          <w:sz w:val="24"/>
          <w:szCs w:val="24"/>
        </w:rPr>
        <w:t xml:space="preserve"> </w:t>
      </w:r>
      <w:r w:rsidRPr="00FB23A0">
        <w:rPr>
          <w:rStyle w:val="Textoennegrita"/>
          <w:rFonts w:ascii="Cambria" w:hAnsi="Cambria"/>
          <w:sz w:val="24"/>
          <w:szCs w:val="24"/>
        </w:rPr>
        <w:t>Caja del</w:t>
      </w:r>
      <w:r w:rsidR="00A93F67" w:rsidRPr="00FB23A0">
        <w:rPr>
          <w:rStyle w:val="Textoennegrita"/>
          <w:rFonts w:ascii="Cambria" w:hAnsi="Cambria"/>
          <w:sz w:val="24"/>
          <w:szCs w:val="24"/>
        </w:rPr>
        <w:t xml:space="preserve"> No.</w:t>
      </w:r>
      <w:r w:rsidR="00E31A33" w:rsidRPr="00FB23A0">
        <w:rPr>
          <w:rStyle w:val="Textoennegrita"/>
          <w:rFonts w:ascii="Cambria" w:hAnsi="Cambria"/>
          <w:sz w:val="24"/>
          <w:szCs w:val="24"/>
        </w:rPr>
        <w:t xml:space="preserve"> </w:t>
      </w:r>
      <w:r w:rsidR="00647CB0" w:rsidRPr="00FB23A0">
        <w:rPr>
          <w:rStyle w:val="Textoennegrita"/>
          <w:rFonts w:ascii="Cambria" w:hAnsi="Cambria"/>
          <w:sz w:val="24"/>
          <w:szCs w:val="24"/>
        </w:rPr>
        <w:t>_________</w:t>
      </w:r>
      <w:r w:rsidR="00BD6ED4" w:rsidRPr="00FB23A0">
        <w:rPr>
          <w:rStyle w:val="Textoennegrita"/>
          <w:rFonts w:ascii="Cambria" w:hAnsi="Cambria"/>
          <w:sz w:val="24"/>
          <w:szCs w:val="24"/>
        </w:rPr>
        <w:t>__</w:t>
      </w:r>
      <w:r w:rsidR="00647CB0" w:rsidRPr="00FB23A0">
        <w:rPr>
          <w:rStyle w:val="Textoennegrita"/>
          <w:rFonts w:ascii="Cambria" w:hAnsi="Cambria"/>
          <w:sz w:val="24"/>
          <w:szCs w:val="24"/>
        </w:rPr>
        <w:t>___AL_________</w:t>
      </w:r>
      <w:r w:rsidR="00BD6ED4" w:rsidRPr="00FB23A0">
        <w:rPr>
          <w:rStyle w:val="Textoennegrita"/>
          <w:rFonts w:ascii="Cambria" w:hAnsi="Cambria"/>
          <w:sz w:val="24"/>
          <w:szCs w:val="24"/>
        </w:rPr>
        <w:t>_____</w:t>
      </w:r>
      <w:r w:rsidR="00647CB0" w:rsidRPr="00FB23A0">
        <w:rPr>
          <w:rStyle w:val="Textoennegrita"/>
          <w:rFonts w:ascii="Cambria" w:hAnsi="Cambria"/>
          <w:sz w:val="24"/>
          <w:szCs w:val="24"/>
        </w:rPr>
        <w:t>_</w:t>
      </w:r>
      <w:r w:rsidRPr="00FB23A0">
        <w:rPr>
          <w:rStyle w:val="Textoennegrita"/>
          <w:rFonts w:ascii="Cambria" w:hAnsi="Cambria"/>
          <w:sz w:val="24"/>
          <w:szCs w:val="24"/>
        </w:rPr>
        <w:t>_ (</w:t>
      </w:r>
      <w:r w:rsidR="00BD6ED4" w:rsidRPr="00FB23A0">
        <w:rPr>
          <w:rStyle w:val="Textoennegrita"/>
          <w:rFonts w:ascii="Cambria" w:hAnsi="Cambria"/>
          <w:sz w:val="24"/>
          <w:szCs w:val="24"/>
        </w:rPr>
        <w:t>___</w:t>
      </w:r>
      <w:r w:rsidR="00D67E38" w:rsidRPr="00FB23A0">
        <w:rPr>
          <w:rStyle w:val="Textoennegrita"/>
          <w:rFonts w:ascii="Cambria" w:hAnsi="Cambria"/>
          <w:sz w:val="24"/>
          <w:szCs w:val="24"/>
        </w:rPr>
        <w:t>____)</w:t>
      </w:r>
    </w:p>
    <w:p w14:paraId="6758F7E2" w14:textId="77777777" w:rsidR="005F1EE1" w:rsidRPr="00FB23A0" w:rsidRDefault="00647CB0" w:rsidP="005F1EE1">
      <w:pPr>
        <w:spacing w:before="100" w:beforeAutospacing="1" w:after="100" w:afterAutospacing="1"/>
        <w:ind w:right="170"/>
        <w:jc w:val="both"/>
        <w:rPr>
          <w:rStyle w:val="Textoennegrita"/>
          <w:rFonts w:ascii="Cambria" w:hAnsi="Cambria"/>
          <w:sz w:val="24"/>
          <w:szCs w:val="24"/>
        </w:rPr>
      </w:pPr>
      <w:r w:rsidRPr="00FB23A0">
        <w:rPr>
          <w:rStyle w:val="Textoennegrita"/>
          <w:rFonts w:ascii="Cambria" w:hAnsi="Cambria"/>
          <w:sz w:val="24"/>
          <w:szCs w:val="24"/>
        </w:rPr>
        <w:t>P</w:t>
      </w:r>
      <w:r w:rsidR="00A93F67" w:rsidRPr="00FB23A0">
        <w:rPr>
          <w:rStyle w:val="Textoennegrita"/>
          <w:rFonts w:ascii="Cambria" w:hAnsi="Cambria"/>
          <w:sz w:val="24"/>
          <w:szCs w:val="24"/>
        </w:rPr>
        <w:t>az y Salvos</w:t>
      </w:r>
      <w:r w:rsidR="00BD6ED4" w:rsidRPr="00FB23A0">
        <w:rPr>
          <w:rStyle w:val="Textoennegrita"/>
          <w:rFonts w:ascii="Cambria" w:hAnsi="Cambria"/>
          <w:sz w:val="24"/>
          <w:szCs w:val="24"/>
        </w:rPr>
        <w:tab/>
        <w:t>No.</w:t>
      </w:r>
      <w:r w:rsidR="00BD6ED4" w:rsidRPr="00FB23A0">
        <w:rPr>
          <w:rStyle w:val="Textoennegrita"/>
          <w:rFonts w:ascii="Cambria" w:hAnsi="Cambria"/>
          <w:sz w:val="24"/>
          <w:szCs w:val="24"/>
        </w:rPr>
        <w:tab/>
      </w:r>
      <w:r w:rsidR="00E31A33" w:rsidRPr="00FB23A0">
        <w:rPr>
          <w:rStyle w:val="Textoennegrita"/>
          <w:rFonts w:ascii="Cambria" w:hAnsi="Cambria"/>
          <w:sz w:val="24"/>
          <w:szCs w:val="24"/>
        </w:rPr>
        <w:t xml:space="preserve"> </w:t>
      </w:r>
      <w:r w:rsidRPr="00FB23A0">
        <w:rPr>
          <w:rStyle w:val="Textoennegrita"/>
          <w:rFonts w:ascii="Cambria" w:hAnsi="Cambria"/>
          <w:sz w:val="24"/>
          <w:szCs w:val="24"/>
        </w:rPr>
        <w:t>__</w:t>
      </w:r>
      <w:r w:rsidR="00D67E38" w:rsidRPr="00FB23A0">
        <w:rPr>
          <w:rStyle w:val="Textoennegrita"/>
          <w:rFonts w:ascii="Cambria" w:hAnsi="Cambria"/>
          <w:sz w:val="24"/>
          <w:szCs w:val="24"/>
        </w:rPr>
        <w:t>____</w:t>
      </w:r>
      <w:r w:rsidRPr="00FB23A0">
        <w:rPr>
          <w:rStyle w:val="Textoennegrita"/>
          <w:rFonts w:ascii="Cambria" w:hAnsi="Cambria"/>
          <w:sz w:val="24"/>
          <w:szCs w:val="24"/>
        </w:rPr>
        <w:t>________AL____________</w:t>
      </w:r>
      <w:r w:rsidR="00D67E38" w:rsidRPr="00FB23A0">
        <w:rPr>
          <w:rStyle w:val="Textoennegrita"/>
          <w:rFonts w:ascii="Cambria" w:hAnsi="Cambria"/>
          <w:sz w:val="24"/>
          <w:szCs w:val="24"/>
        </w:rPr>
        <w:t>___</w:t>
      </w:r>
      <w:r w:rsidR="00FB23A0" w:rsidRPr="00FB23A0">
        <w:rPr>
          <w:rStyle w:val="Textoennegrita"/>
          <w:rFonts w:ascii="Cambria" w:hAnsi="Cambria"/>
          <w:sz w:val="24"/>
          <w:szCs w:val="24"/>
        </w:rPr>
        <w:t>_ (</w:t>
      </w:r>
      <w:r w:rsidR="00D67E38" w:rsidRPr="00FB23A0">
        <w:rPr>
          <w:rStyle w:val="Textoennegrita"/>
          <w:rFonts w:ascii="Cambria" w:hAnsi="Cambria"/>
          <w:sz w:val="24"/>
          <w:szCs w:val="24"/>
        </w:rPr>
        <w:t>_______)</w:t>
      </w:r>
    </w:p>
    <w:p w14:paraId="5B2A8107" w14:textId="77777777" w:rsidR="00BD6ED4" w:rsidRPr="00FB23A0" w:rsidRDefault="00647CB0" w:rsidP="00BD6ED4">
      <w:pPr>
        <w:spacing w:before="100" w:beforeAutospacing="1" w:after="100" w:afterAutospacing="1"/>
        <w:ind w:right="170"/>
        <w:jc w:val="both"/>
        <w:rPr>
          <w:rStyle w:val="Textoennegrita"/>
          <w:rFonts w:ascii="Cambria" w:hAnsi="Cambria"/>
          <w:sz w:val="24"/>
          <w:szCs w:val="24"/>
        </w:rPr>
      </w:pPr>
      <w:r w:rsidRPr="00FB23A0">
        <w:rPr>
          <w:rStyle w:val="Textoennegrita"/>
          <w:rFonts w:ascii="Cambria" w:hAnsi="Cambria"/>
          <w:sz w:val="24"/>
          <w:szCs w:val="24"/>
        </w:rPr>
        <w:t>Recibos</w:t>
      </w:r>
      <w:r w:rsidR="00147DA2" w:rsidRPr="00FB23A0">
        <w:rPr>
          <w:rStyle w:val="Textoennegrita"/>
          <w:rFonts w:ascii="Cambria" w:hAnsi="Cambria"/>
          <w:sz w:val="24"/>
          <w:szCs w:val="24"/>
        </w:rPr>
        <w:tab/>
      </w:r>
      <w:r w:rsidRPr="00FB23A0">
        <w:rPr>
          <w:rStyle w:val="Textoennegrita"/>
          <w:rFonts w:ascii="Cambria" w:hAnsi="Cambria"/>
          <w:sz w:val="24"/>
          <w:szCs w:val="24"/>
        </w:rPr>
        <w:t xml:space="preserve"> Anulados</w:t>
      </w:r>
      <w:r w:rsidR="00BD6ED4" w:rsidRPr="00FB23A0">
        <w:rPr>
          <w:rStyle w:val="Textoennegrita"/>
          <w:rFonts w:ascii="Cambria" w:hAnsi="Cambria"/>
          <w:sz w:val="24"/>
          <w:szCs w:val="24"/>
        </w:rPr>
        <w:t xml:space="preserve"> N</w:t>
      </w:r>
      <w:r w:rsidRPr="00FB23A0">
        <w:rPr>
          <w:rStyle w:val="Textoennegrita"/>
          <w:rFonts w:ascii="Cambria" w:hAnsi="Cambria"/>
          <w:sz w:val="24"/>
          <w:szCs w:val="24"/>
        </w:rPr>
        <w:t>o.</w:t>
      </w:r>
      <w:r w:rsidR="00BD6ED4" w:rsidRPr="00FB23A0">
        <w:rPr>
          <w:rStyle w:val="Textoennegrita"/>
          <w:rFonts w:ascii="Cambria" w:hAnsi="Cambria"/>
          <w:sz w:val="24"/>
          <w:szCs w:val="24"/>
        </w:rPr>
        <w:tab/>
        <w:t>______________AL_______________</w:t>
      </w:r>
      <w:r w:rsidR="00FB23A0" w:rsidRPr="00FB23A0">
        <w:rPr>
          <w:rStyle w:val="Textoennegrita"/>
          <w:rFonts w:ascii="Cambria" w:hAnsi="Cambria"/>
          <w:sz w:val="24"/>
          <w:szCs w:val="24"/>
        </w:rPr>
        <w:t>_ (</w:t>
      </w:r>
      <w:r w:rsidR="00BD6ED4" w:rsidRPr="00FB23A0">
        <w:rPr>
          <w:rStyle w:val="Textoennegrita"/>
          <w:rFonts w:ascii="Cambria" w:hAnsi="Cambria"/>
          <w:sz w:val="24"/>
          <w:szCs w:val="24"/>
        </w:rPr>
        <w:t>_______)</w:t>
      </w:r>
    </w:p>
    <w:p w14:paraId="08A4C0EA" w14:textId="77777777" w:rsidR="00296C53" w:rsidRPr="00FB23A0" w:rsidRDefault="00DD56CB" w:rsidP="005F1EE1">
      <w:pPr>
        <w:spacing w:before="100" w:beforeAutospacing="1" w:after="100" w:afterAutospacing="1"/>
        <w:ind w:right="170"/>
        <w:jc w:val="both"/>
        <w:rPr>
          <w:rFonts w:ascii="Cambria" w:hAnsi="Cambria"/>
          <w:b/>
          <w:bCs/>
          <w:sz w:val="24"/>
          <w:szCs w:val="24"/>
        </w:rPr>
      </w:pPr>
      <w:r w:rsidRPr="00FB23A0">
        <w:rPr>
          <w:rStyle w:val="Textoennegrita"/>
          <w:rFonts w:ascii="Cambria" w:hAnsi="Cambria"/>
          <w:sz w:val="24"/>
          <w:szCs w:val="24"/>
        </w:rPr>
        <w:t>O</w:t>
      </w:r>
      <w:r w:rsidR="00147DA2" w:rsidRPr="00FB23A0">
        <w:rPr>
          <w:rStyle w:val="Textoennegrita"/>
          <w:rFonts w:ascii="Cambria" w:hAnsi="Cambria"/>
          <w:sz w:val="24"/>
          <w:szCs w:val="24"/>
        </w:rPr>
        <w:t>bservaciones</w:t>
      </w:r>
      <w:r w:rsidRPr="00FB23A0">
        <w:rPr>
          <w:rStyle w:val="Textoennegrita"/>
          <w:rFonts w:ascii="Cambria" w:hAnsi="Cambria"/>
          <w:sz w:val="24"/>
          <w:szCs w:val="24"/>
        </w:rPr>
        <w:t>:</w:t>
      </w:r>
      <w:r w:rsidR="00296C53" w:rsidRPr="00FB23A0">
        <w:rPr>
          <w:rStyle w:val="Textoennegrita"/>
          <w:rFonts w:ascii="Cambria" w:hAnsi="Cambria"/>
          <w:sz w:val="24"/>
          <w:szCs w:val="24"/>
        </w:rPr>
        <w:t>_____________________________________________________________________________________________________________________________</w:t>
      </w:r>
      <w:r w:rsidR="00647CB0" w:rsidRPr="00FB23A0">
        <w:rPr>
          <w:rStyle w:val="Textoennegrita"/>
          <w:rFonts w:ascii="Cambria" w:hAnsi="Cambria"/>
          <w:sz w:val="24"/>
          <w:szCs w:val="24"/>
        </w:rPr>
        <w:t>______________________________</w:t>
      </w:r>
      <w:r w:rsidR="00BD6ED4" w:rsidRPr="00FB23A0">
        <w:rPr>
          <w:rStyle w:val="Textoennegrita"/>
          <w:rFonts w:ascii="Cambria" w:hAnsi="Cambria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3897C8B" w14:textId="77777777" w:rsidR="003A31AD" w:rsidRDefault="008555A6" w:rsidP="002002C7">
      <w:pPr>
        <w:spacing w:before="100" w:beforeAutospacing="1" w:after="100" w:afterAutospacing="1"/>
        <w:ind w:left="170" w:right="170"/>
        <w:jc w:val="both"/>
        <w:rPr>
          <w:rFonts w:ascii="Arial" w:hAnsi="Arial" w:cs="Arial"/>
          <w:sz w:val="24"/>
          <w:szCs w:val="24"/>
        </w:rPr>
      </w:pPr>
      <w:r w:rsidRPr="00EE1F7E">
        <w:rPr>
          <w:rFonts w:ascii="Arial" w:hAnsi="Arial" w:cs="Arial"/>
          <w:sz w:val="24"/>
          <w:szCs w:val="24"/>
        </w:rPr>
        <w:tab/>
      </w:r>
    </w:p>
    <w:p w14:paraId="3C7BA86E" w14:textId="77777777" w:rsidR="00C246A2" w:rsidRDefault="00C246A2" w:rsidP="002002C7">
      <w:pPr>
        <w:spacing w:before="100" w:beforeAutospacing="1" w:after="100" w:afterAutospacing="1"/>
        <w:ind w:left="170" w:right="170"/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11"/>
        <w:gridCol w:w="5311"/>
      </w:tblGrid>
      <w:tr w:rsidR="00C246A2" w:rsidRPr="00A221DA" w14:paraId="36CE2EF8" w14:textId="77777777" w:rsidTr="00A221DA">
        <w:tc>
          <w:tcPr>
            <w:tcW w:w="5471" w:type="dxa"/>
            <w:shd w:val="clear" w:color="auto" w:fill="auto"/>
          </w:tcPr>
          <w:p w14:paraId="6EF945D2" w14:textId="77777777" w:rsidR="00C246A2" w:rsidRPr="00A221DA" w:rsidRDefault="00C246A2" w:rsidP="00A221DA">
            <w:pPr>
              <w:spacing w:before="100" w:beforeAutospacing="1" w:after="100" w:afterAutospacing="1"/>
              <w:ind w:right="170"/>
              <w:jc w:val="both"/>
              <w:rPr>
                <w:szCs w:val="22"/>
              </w:rPr>
            </w:pPr>
            <w:r w:rsidRPr="00A221DA">
              <w:rPr>
                <w:szCs w:val="22"/>
              </w:rPr>
              <w:t>Nombre y Firma Responsable de Caja</w:t>
            </w:r>
          </w:p>
        </w:tc>
        <w:tc>
          <w:tcPr>
            <w:tcW w:w="5471" w:type="dxa"/>
            <w:shd w:val="clear" w:color="auto" w:fill="auto"/>
          </w:tcPr>
          <w:p w14:paraId="6BF87C87" w14:textId="77777777" w:rsidR="00C246A2" w:rsidRPr="00A221DA" w:rsidRDefault="00C246A2" w:rsidP="00A221DA">
            <w:pPr>
              <w:spacing w:before="100" w:beforeAutospacing="1" w:after="100" w:afterAutospacing="1"/>
              <w:ind w:right="170"/>
              <w:jc w:val="both"/>
              <w:rPr>
                <w:szCs w:val="22"/>
              </w:rPr>
            </w:pPr>
            <w:r w:rsidRPr="00A221DA">
              <w:rPr>
                <w:szCs w:val="22"/>
              </w:rPr>
              <w:t>Nombre y Firma Responsable Arqueo</w:t>
            </w:r>
          </w:p>
        </w:tc>
      </w:tr>
    </w:tbl>
    <w:p w14:paraId="1EECB78A" w14:textId="77777777" w:rsidR="00C246A2" w:rsidRPr="00213A97" w:rsidRDefault="00C246A2" w:rsidP="002002C7">
      <w:pPr>
        <w:spacing w:before="100" w:beforeAutospacing="1" w:after="100" w:afterAutospacing="1"/>
        <w:ind w:left="170" w:right="170"/>
        <w:jc w:val="both"/>
        <w:rPr>
          <w:szCs w:val="22"/>
        </w:rPr>
      </w:pPr>
    </w:p>
    <w:sectPr w:rsidR="00C246A2" w:rsidRPr="00213A97" w:rsidSect="00D1519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2" w:h="15842" w:code="1"/>
      <w:pgMar w:top="720" w:right="720" w:bottom="720" w:left="720" w:header="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7F0AF7" w14:textId="77777777" w:rsidR="00380842" w:rsidRDefault="00380842">
      <w:r>
        <w:separator/>
      </w:r>
    </w:p>
  </w:endnote>
  <w:endnote w:type="continuationSeparator" w:id="0">
    <w:p w14:paraId="48F9D39D" w14:textId="77777777" w:rsidR="00380842" w:rsidRDefault="003808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altName w:val="Arial Narrow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FBA4BF" w14:textId="77777777" w:rsidR="00642E6D" w:rsidRDefault="00642E6D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DF67A" w14:textId="77777777" w:rsidR="007C6ECD" w:rsidRDefault="007C6ECD" w:rsidP="00015508">
    <w:pPr>
      <w:pStyle w:val="Piedepgina"/>
      <w:rPr>
        <w:rFonts w:ascii="Arial Narrow" w:hAnsi="Arial Narrow" w:cs="Arial"/>
        <w:sz w:val="18"/>
        <w:szCs w:val="18"/>
      </w:rPr>
    </w:pPr>
  </w:p>
  <w:p w14:paraId="76E56E53" w14:textId="77777777" w:rsidR="00CC3BE8" w:rsidRDefault="00BC79EB">
    <w:pPr>
      <w:pStyle w:val="Piedepgina"/>
      <w:rPr>
        <w:rFonts w:ascii="Arial Narrow" w:hAnsi="Arial Narrow"/>
        <w:sz w:val="16"/>
      </w:rPr>
    </w:pPr>
    <w:r>
      <w:rPr>
        <w:rFonts w:ascii="Arial Narrow" w:hAnsi="Arial Narrow"/>
        <w:sz w:val="16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B0D6B6" w14:textId="77777777" w:rsidR="00642E6D" w:rsidRDefault="00642E6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2A15CD" w14:textId="77777777" w:rsidR="00380842" w:rsidRDefault="00380842">
      <w:r>
        <w:separator/>
      </w:r>
    </w:p>
  </w:footnote>
  <w:footnote w:type="continuationSeparator" w:id="0">
    <w:p w14:paraId="09FB9505" w14:textId="77777777" w:rsidR="00380842" w:rsidRDefault="003808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AEC9C7" w14:textId="77777777" w:rsidR="00642E6D" w:rsidRDefault="00642E6D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425197" w14:textId="77777777" w:rsidR="00015508" w:rsidRDefault="00015508" w:rsidP="00015508">
    <w:pPr>
      <w:pStyle w:val="Encabezado"/>
    </w:pPr>
    <w:r>
      <w:t xml:space="preserve">                                                         </w:t>
    </w:r>
  </w:p>
  <w:p w14:paraId="2740FABA" w14:textId="77777777" w:rsidR="00DD0691" w:rsidRDefault="003D3510" w:rsidP="00015508">
    <w:pPr>
      <w:pStyle w:val="Encabezado"/>
      <w:rPr>
        <w:noProof/>
        <w:lang w:val="es-CO" w:eastAsia="es-CO"/>
      </w:rPr>
    </w:pPr>
    <w:r>
      <w:rPr>
        <w:noProof/>
        <w:lang w:val="es-CO" w:eastAsia="es-CO"/>
      </w:rPr>
      <w:t xml:space="preserve">             </w:t>
    </w:r>
  </w:p>
  <w:p w14:paraId="02DF887E" w14:textId="77777777" w:rsidR="00DD0691" w:rsidRDefault="00DD0691" w:rsidP="00015508">
    <w:pPr>
      <w:pStyle w:val="Encabezado"/>
      <w:rPr>
        <w:noProof/>
        <w:lang w:val="es-CO" w:eastAsia="es-CO"/>
      </w:rPr>
    </w:pPr>
  </w:p>
  <w:tbl>
    <w:tblPr>
      <w:tblW w:w="9923" w:type="dxa"/>
      <w:tblInd w:w="108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6804"/>
      <w:gridCol w:w="3119"/>
    </w:tblGrid>
    <w:tr w:rsidR="005952F8" w:rsidRPr="009E0674" w14:paraId="52E932A8" w14:textId="77777777" w:rsidTr="009F6B01">
      <w:trPr>
        <w:trHeight w:val="1266"/>
      </w:trPr>
      <w:tc>
        <w:tcPr>
          <w:tcW w:w="6804" w:type="dxa"/>
        </w:tcPr>
        <w:p w14:paraId="5483F1DC" w14:textId="77777777" w:rsidR="005952F8" w:rsidRDefault="005952F8" w:rsidP="005952F8">
          <w:pPr>
            <w:pStyle w:val="Encabezado"/>
            <w:rPr>
              <w:rFonts w:ascii="Arial" w:hAnsi="Arial" w:cs="Arial"/>
              <w:b/>
            </w:rPr>
          </w:pPr>
        </w:p>
        <w:tbl>
          <w:tblPr>
            <w:tblW w:w="5597" w:type="dxa"/>
            <w:tblBorders>
              <w:insideH w:val="single" w:sz="4" w:space="0" w:color="D9D9D9"/>
              <w:insideV w:val="single" w:sz="4" w:space="0" w:color="D9D9D9"/>
            </w:tblBorders>
            <w:tblLook w:val="04A0" w:firstRow="1" w:lastRow="0" w:firstColumn="1" w:lastColumn="0" w:noHBand="0" w:noVBand="1"/>
          </w:tblPr>
          <w:tblGrid>
            <w:gridCol w:w="1742"/>
            <w:gridCol w:w="3855"/>
          </w:tblGrid>
          <w:tr w:rsidR="009E0657" w:rsidRPr="00183A1E" w14:paraId="647E0753" w14:textId="77777777" w:rsidTr="004A0436">
            <w:trPr>
              <w:trHeight w:val="264"/>
            </w:trPr>
            <w:tc>
              <w:tcPr>
                <w:tcW w:w="1742" w:type="dxa"/>
                <w:tcBorders>
                  <w:top w:val="dashed" w:sz="4" w:space="0" w:color="E0E0E0"/>
                  <w:left w:val="dashed" w:sz="4" w:space="0" w:color="E0E0E0"/>
                  <w:bottom w:val="dashed" w:sz="4" w:space="0" w:color="E0E0E0"/>
                  <w:right w:val="dashed" w:sz="4" w:space="0" w:color="E0E0E0"/>
                </w:tcBorders>
                <w:shd w:val="clear" w:color="auto" w:fill="auto"/>
              </w:tcPr>
              <w:p w14:paraId="64E26594" w14:textId="77777777" w:rsidR="009E0657" w:rsidRPr="00183A1E" w:rsidRDefault="009E0657" w:rsidP="00F7450F">
                <w:pPr>
                  <w:pStyle w:val="Encabezado"/>
                  <w:jc w:val="right"/>
                  <w:rPr>
                    <w:rFonts w:ascii="Verdana" w:hAnsi="Verdana" w:cs="Arial"/>
                    <w:b/>
                    <w:color w:val="595959"/>
                  </w:rPr>
                </w:pPr>
                <w:r w:rsidRPr="00183A1E">
                  <w:rPr>
                    <w:rFonts w:ascii="Verdana" w:hAnsi="Verdana" w:cs="Arial"/>
                    <w:b/>
                    <w:color w:val="595959"/>
                  </w:rPr>
                  <w:t>PROCESO:</w:t>
                </w:r>
              </w:p>
            </w:tc>
            <w:tc>
              <w:tcPr>
                <w:tcW w:w="3855" w:type="dxa"/>
                <w:tcBorders>
                  <w:top w:val="dashed" w:sz="4" w:space="0" w:color="E0E0E0"/>
                  <w:left w:val="dashed" w:sz="4" w:space="0" w:color="E0E0E0"/>
                  <w:bottom w:val="dashed" w:sz="4" w:space="0" w:color="E0E0E0"/>
                  <w:right w:val="dashed" w:sz="4" w:space="0" w:color="E0E0E0"/>
                </w:tcBorders>
                <w:shd w:val="clear" w:color="auto" w:fill="auto"/>
              </w:tcPr>
              <w:p w14:paraId="5C5FDBBF" w14:textId="77777777" w:rsidR="009E0657" w:rsidRPr="00183A1E" w:rsidRDefault="00A256AD" w:rsidP="00A256AD">
                <w:pPr>
                  <w:pStyle w:val="Encabezado"/>
                  <w:rPr>
                    <w:rFonts w:ascii="Arial" w:hAnsi="Arial" w:cs="Arial"/>
                    <w:b/>
                    <w:color w:val="595959"/>
                  </w:rPr>
                </w:pPr>
                <w:r>
                  <w:rPr>
                    <w:rFonts w:ascii="Verdana" w:hAnsi="Verdana" w:cs="Arial"/>
                    <w:b/>
                    <w:color w:val="595959"/>
                  </w:rPr>
                  <w:t>Gestión Financiera</w:t>
                </w:r>
                <w:r w:rsidR="009E0657" w:rsidRPr="00183A1E">
                  <w:rPr>
                    <w:rFonts w:ascii="Verdana" w:hAnsi="Verdana" w:cs="Arial"/>
                    <w:b/>
                    <w:color w:val="595959"/>
                  </w:rPr>
                  <w:t xml:space="preserve"> </w:t>
                </w:r>
              </w:p>
            </w:tc>
          </w:tr>
          <w:tr w:rsidR="009E0657" w:rsidRPr="00183A1E" w14:paraId="1B4AF24D" w14:textId="77777777" w:rsidTr="004A0436">
            <w:trPr>
              <w:trHeight w:val="261"/>
            </w:trPr>
            <w:tc>
              <w:tcPr>
                <w:tcW w:w="1742" w:type="dxa"/>
                <w:tcBorders>
                  <w:top w:val="dashed" w:sz="4" w:space="0" w:color="E0E0E0"/>
                  <w:left w:val="dashed" w:sz="4" w:space="0" w:color="E0E0E0"/>
                  <w:bottom w:val="dashed" w:sz="4" w:space="0" w:color="E0E0E0"/>
                  <w:right w:val="dashed" w:sz="4" w:space="0" w:color="E0E0E0"/>
                </w:tcBorders>
                <w:shd w:val="clear" w:color="auto" w:fill="auto"/>
              </w:tcPr>
              <w:p w14:paraId="51EBEC4B" w14:textId="77777777" w:rsidR="009E0657" w:rsidRPr="00183A1E" w:rsidRDefault="009E0657" w:rsidP="00F7450F">
                <w:pPr>
                  <w:pStyle w:val="Encabezado"/>
                  <w:jc w:val="right"/>
                  <w:rPr>
                    <w:rFonts w:ascii="Verdana" w:hAnsi="Verdana" w:cs="Arial"/>
                    <w:b/>
                    <w:color w:val="595959"/>
                  </w:rPr>
                </w:pPr>
                <w:r w:rsidRPr="00183A1E">
                  <w:rPr>
                    <w:rFonts w:ascii="Verdana" w:hAnsi="Verdana" w:cs="Arial"/>
                    <w:b/>
                    <w:color w:val="595959"/>
                  </w:rPr>
                  <w:t>DOCUMENTO:</w:t>
                </w:r>
              </w:p>
            </w:tc>
            <w:tc>
              <w:tcPr>
                <w:tcW w:w="3855" w:type="dxa"/>
                <w:tcBorders>
                  <w:top w:val="dashed" w:sz="4" w:space="0" w:color="E0E0E0"/>
                  <w:left w:val="dashed" w:sz="4" w:space="0" w:color="E0E0E0"/>
                  <w:bottom w:val="dashed" w:sz="4" w:space="0" w:color="E0E0E0"/>
                  <w:right w:val="dashed" w:sz="4" w:space="0" w:color="E0E0E0"/>
                </w:tcBorders>
                <w:shd w:val="clear" w:color="auto" w:fill="auto"/>
              </w:tcPr>
              <w:p w14:paraId="62D4DDB9" w14:textId="3628856B" w:rsidR="009E0657" w:rsidRPr="00183A1E" w:rsidRDefault="004F1BB2" w:rsidP="00F7450F">
                <w:pPr>
                  <w:pStyle w:val="Encabezado"/>
                  <w:rPr>
                    <w:rFonts w:ascii="Verdana" w:hAnsi="Verdana" w:cs="Arial"/>
                    <w:b/>
                    <w:color w:val="595959"/>
                  </w:rPr>
                </w:pPr>
                <w:r>
                  <w:rPr>
                    <w:rFonts w:ascii="Verdana" w:hAnsi="Verdana" w:cs="Arial"/>
                    <w:b/>
                    <w:color w:val="595959"/>
                  </w:rPr>
                  <w:t>Acta de Arqueo</w:t>
                </w:r>
              </w:p>
            </w:tc>
          </w:tr>
          <w:tr w:rsidR="009E0657" w:rsidRPr="00183A1E" w14:paraId="1BF9F40F" w14:textId="77777777" w:rsidTr="004A0436">
            <w:trPr>
              <w:trHeight w:val="261"/>
            </w:trPr>
            <w:tc>
              <w:tcPr>
                <w:tcW w:w="1742" w:type="dxa"/>
                <w:tcBorders>
                  <w:top w:val="dashed" w:sz="4" w:space="0" w:color="E0E0E0"/>
                  <w:left w:val="dashed" w:sz="4" w:space="0" w:color="E0E0E0"/>
                  <w:bottom w:val="dashed" w:sz="4" w:space="0" w:color="E0E0E0"/>
                  <w:right w:val="dashed" w:sz="4" w:space="0" w:color="E0E0E0"/>
                </w:tcBorders>
                <w:shd w:val="clear" w:color="auto" w:fill="auto"/>
              </w:tcPr>
              <w:p w14:paraId="253E43A0" w14:textId="77777777" w:rsidR="009E0657" w:rsidRPr="00183A1E" w:rsidRDefault="009E0657" w:rsidP="00F7450F">
                <w:pPr>
                  <w:pStyle w:val="Encabezado"/>
                  <w:jc w:val="right"/>
                  <w:rPr>
                    <w:rFonts w:ascii="Verdana" w:hAnsi="Verdana" w:cs="Arial"/>
                    <w:b/>
                    <w:color w:val="595959"/>
                  </w:rPr>
                </w:pPr>
                <w:r w:rsidRPr="00183A1E">
                  <w:rPr>
                    <w:rFonts w:ascii="Verdana" w:hAnsi="Verdana" w:cs="Arial"/>
                    <w:b/>
                    <w:color w:val="595959"/>
                  </w:rPr>
                  <w:t xml:space="preserve">FECHA:  </w:t>
                </w:r>
              </w:p>
            </w:tc>
            <w:tc>
              <w:tcPr>
                <w:tcW w:w="3855" w:type="dxa"/>
                <w:tcBorders>
                  <w:top w:val="dashed" w:sz="4" w:space="0" w:color="E0E0E0"/>
                  <w:left w:val="dashed" w:sz="4" w:space="0" w:color="E0E0E0"/>
                  <w:bottom w:val="dashed" w:sz="4" w:space="0" w:color="E0E0E0"/>
                  <w:right w:val="dashed" w:sz="4" w:space="0" w:color="E0E0E0"/>
                </w:tcBorders>
                <w:shd w:val="clear" w:color="auto" w:fill="auto"/>
              </w:tcPr>
              <w:p w14:paraId="60B507D2" w14:textId="77777777" w:rsidR="009E0657" w:rsidRPr="00183A1E" w:rsidRDefault="00C246A2" w:rsidP="00F7450F">
                <w:pPr>
                  <w:pStyle w:val="Encabezado"/>
                  <w:rPr>
                    <w:rFonts w:ascii="Verdana" w:hAnsi="Verdana" w:cs="Arial"/>
                    <w:b/>
                    <w:color w:val="595959"/>
                  </w:rPr>
                </w:pPr>
                <w:r>
                  <w:rPr>
                    <w:rFonts w:ascii="Verdana" w:hAnsi="Verdana" w:cs="Arial"/>
                    <w:b/>
                    <w:color w:val="595959"/>
                  </w:rPr>
                  <w:t>10/11/2022</w:t>
                </w:r>
              </w:p>
            </w:tc>
          </w:tr>
          <w:tr w:rsidR="009E0657" w:rsidRPr="00183A1E" w14:paraId="563B334A" w14:textId="77777777" w:rsidTr="004A0436">
            <w:trPr>
              <w:trHeight w:val="261"/>
            </w:trPr>
            <w:tc>
              <w:tcPr>
                <w:tcW w:w="1742" w:type="dxa"/>
                <w:tcBorders>
                  <w:top w:val="dashed" w:sz="4" w:space="0" w:color="E0E0E0"/>
                  <w:left w:val="dashed" w:sz="4" w:space="0" w:color="E0E0E0"/>
                  <w:bottom w:val="dashed" w:sz="4" w:space="0" w:color="E0E0E0"/>
                  <w:right w:val="dashed" w:sz="4" w:space="0" w:color="E0E0E0"/>
                </w:tcBorders>
                <w:shd w:val="clear" w:color="auto" w:fill="auto"/>
              </w:tcPr>
              <w:p w14:paraId="5F14A516" w14:textId="77777777" w:rsidR="009E0657" w:rsidRPr="00183A1E" w:rsidRDefault="009E0657" w:rsidP="00F7450F">
                <w:pPr>
                  <w:pStyle w:val="Encabezado"/>
                  <w:jc w:val="right"/>
                  <w:rPr>
                    <w:rFonts w:ascii="Verdana" w:hAnsi="Verdana" w:cs="Arial"/>
                    <w:b/>
                    <w:color w:val="595959"/>
                  </w:rPr>
                </w:pPr>
                <w:r w:rsidRPr="00183A1E">
                  <w:rPr>
                    <w:rFonts w:ascii="Verdana" w:hAnsi="Verdana" w:cs="Arial"/>
                    <w:b/>
                    <w:color w:val="595959"/>
                  </w:rPr>
                  <w:t>VERSIÓN:</w:t>
                </w:r>
              </w:p>
            </w:tc>
            <w:tc>
              <w:tcPr>
                <w:tcW w:w="3855" w:type="dxa"/>
                <w:tcBorders>
                  <w:top w:val="dashed" w:sz="4" w:space="0" w:color="E0E0E0"/>
                  <w:left w:val="dashed" w:sz="4" w:space="0" w:color="E0E0E0"/>
                  <w:bottom w:val="dashed" w:sz="4" w:space="0" w:color="E0E0E0"/>
                  <w:right w:val="dashed" w:sz="4" w:space="0" w:color="E0E0E0"/>
                </w:tcBorders>
                <w:shd w:val="clear" w:color="auto" w:fill="auto"/>
              </w:tcPr>
              <w:p w14:paraId="360E1B54" w14:textId="77777777" w:rsidR="009E0657" w:rsidRPr="00183A1E" w:rsidRDefault="009E0657" w:rsidP="00F7450F">
                <w:pPr>
                  <w:pStyle w:val="Encabezado"/>
                  <w:rPr>
                    <w:rFonts w:ascii="Verdana" w:hAnsi="Verdana" w:cs="Arial"/>
                    <w:b/>
                    <w:color w:val="595959"/>
                  </w:rPr>
                </w:pPr>
                <w:r w:rsidRPr="00183A1E">
                  <w:rPr>
                    <w:rFonts w:ascii="Verdana" w:hAnsi="Verdana" w:cs="Arial"/>
                    <w:b/>
                    <w:color w:val="595959"/>
                  </w:rPr>
                  <w:t>1.0</w:t>
                </w:r>
              </w:p>
            </w:tc>
          </w:tr>
        </w:tbl>
        <w:p w14:paraId="382B8C8D" w14:textId="77777777" w:rsidR="005952F8" w:rsidRPr="009E0674" w:rsidRDefault="005952F8" w:rsidP="005952F8">
          <w:pPr>
            <w:pStyle w:val="Encabezado"/>
            <w:rPr>
              <w:rFonts w:ascii="Arial" w:hAnsi="Arial" w:cs="Arial"/>
            </w:rPr>
          </w:pPr>
        </w:p>
      </w:tc>
      <w:tc>
        <w:tcPr>
          <w:tcW w:w="3119" w:type="dxa"/>
        </w:tcPr>
        <w:p w14:paraId="79BBE1EC" w14:textId="77777777" w:rsidR="005952F8" w:rsidRPr="009E0674" w:rsidRDefault="005952F8" w:rsidP="005952F8">
          <w:pPr>
            <w:pStyle w:val="Encabezado"/>
            <w:rPr>
              <w:rFonts w:ascii="Arial" w:hAnsi="Arial" w:cs="Arial"/>
              <w:sz w:val="16"/>
              <w:szCs w:val="16"/>
            </w:rPr>
          </w:pPr>
        </w:p>
        <w:p w14:paraId="37D71FBC" w14:textId="68421E6D" w:rsidR="005952F8" w:rsidRPr="009E0674" w:rsidRDefault="009E0657" w:rsidP="00C246A2">
          <w:pPr>
            <w:pStyle w:val="Encabezado"/>
            <w:jc w:val="center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noProof/>
              <w:lang w:val="es-CO" w:eastAsia="es-CO"/>
            </w:rPr>
            <w:t xml:space="preserve">      </w:t>
          </w:r>
          <w:r w:rsidR="00EC1156" w:rsidRPr="00C246A2">
            <w:rPr>
              <w:rFonts w:ascii="Arial" w:hAnsi="Arial" w:cs="Arial"/>
              <w:b/>
              <w:noProof/>
              <w:lang w:val="es-MX" w:eastAsia="es-MX"/>
            </w:rPr>
            <w:drawing>
              <wp:inline distT="0" distB="0" distL="0" distR="0" wp14:anchorId="38C2CCB2" wp14:editId="75521024">
                <wp:extent cx="1371600" cy="600075"/>
                <wp:effectExtent l="0" t="0" r="0" b="0"/>
                <wp:docPr id="1" name="Imagen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600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57493C2F" w14:textId="77777777" w:rsidR="005952F8" w:rsidRPr="00C8631B" w:rsidRDefault="005952F8" w:rsidP="005952F8">
    <w:pPr>
      <w:pStyle w:val="Encabezado"/>
    </w:pPr>
  </w:p>
  <w:p w14:paraId="2F96B928" w14:textId="77777777" w:rsidR="00015508" w:rsidRPr="00996755" w:rsidRDefault="00015508" w:rsidP="00015508">
    <w:pPr>
      <w:pStyle w:val="Encabezado"/>
      <w:jc w:val="center"/>
      <w:rPr>
        <w:snapToGrid w:val="0"/>
        <w:vanish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</w:rPr>
    </w:pPr>
    <w:r>
      <w:rPr>
        <w:rFonts w:ascii="Arial" w:hAnsi="Arial" w:cs="Arial"/>
        <w:b/>
      </w:rPr>
      <w:t xml:space="preserve">                          </w:t>
    </w:r>
    <w:r w:rsidR="003D3510">
      <w:rPr>
        <w:rFonts w:ascii="Arial" w:hAnsi="Arial" w:cs="Arial"/>
        <w:b/>
      </w:rPr>
      <w:tab/>
    </w:r>
    <w:r w:rsidR="003D3510">
      <w:rPr>
        <w:rFonts w:ascii="Arial" w:hAnsi="Arial" w:cs="Arial"/>
        <w:b/>
      </w:rPr>
      <w:tab/>
    </w:r>
  </w:p>
  <w:p w14:paraId="444A0474" w14:textId="77777777" w:rsidR="00BC79EB" w:rsidRDefault="00BC79EB" w:rsidP="00F36C2C">
    <w:pPr>
      <w:pStyle w:val="Encabezado"/>
      <w:tabs>
        <w:tab w:val="clear" w:pos="4252"/>
        <w:tab w:val="clear" w:pos="8504"/>
        <w:tab w:val="left" w:pos="7845"/>
      </w:tabs>
      <w:rPr>
        <w:rFonts w:ascii="Tahoma" w:hAnsi="Tahoma"/>
        <w:b/>
      </w:rPr>
    </w:pPr>
    <w:r>
      <w:rPr>
        <w:rFonts w:ascii="Tahoma" w:hAnsi="Tahoma"/>
        <w:b/>
      </w:rPr>
      <w:t xml:space="preserve">                             </w:t>
    </w:r>
    <w:r w:rsidR="00F36C2C">
      <w:rPr>
        <w:rFonts w:ascii="Tahoma" w:hAnsi="Tahoma"/>
        <w:b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EBF767" w14:textId="77777777" w:rsidR="00642E6D" w:rsidRDefault="00642E6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none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none"/>
      <w:suff w:val="nothing"/>
      <w:lvlText w:val="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" w15:restartNumberingAfterBreak="0">
    <w:nsid w:val="018F7151"/>
    <w:multiLevelType w:val="hybridMultilevel"/>
    <w:tmpl w:val="23724424"/>
    <w:lvl w:ilvl="0" w:tplc="0C0A0001">
      <w:start w:val="1"/>
      <w:numFmt w:val="bullet"/>
      <w:lvlText w:val=""/>
      <w:lvlJc w:val="left"/>
      <w:pPr>
        <w:tabs>
          <w:tab w:val="num" w:pos="890"/>
        </w:tabs>
        <w:ind w:left="89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610"/>
        </w:tabs>
        <w:ind w:left="161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330"/>
        </w:tabs>
        <w:ind w:left="233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050"/>
        </w:tabs>
        <w:ind w:left="305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70"/>
        </w:tabs>
        <w:ind w:left="377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490"/>
        </w:tabs>
        <w:ind w:left="449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10"/>
        </w:tabs>
        <w:ind w:left="521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30"/>
        </w:tabs>
        <w:ind w:left="593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50"/>
        </w:tabs>
        <w:ind w:left="6650" w:hanging="360"/>
      </w:pPr>
      <w:rPr>
        <w:rFonts w:ascii="Wingdings" w:hAnsi="Wingdings" w:hint="default"/>
      </w:rPr>
    </w:lvl>
  </w:abstractNum>
  <w:abstractNum w:abstractNumId="2" w15:restartNumberingAfterBreak="0">
    <w:nsid w:val="0441533C"/>
    <w:multiLevelType w:val="singleLevel"/>
    <w:tmpl w:val="FB1AD784"/>
    <w:lvl w:ilvl="0">
      <w:start w:val="1"/>
      <w:numFmt w:val="lowerLetter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3" w15:restartNumberingAfterBreak="0">
    <w:nsid w:val="04B00716"/>
    <w:multiLevelType w:val="hybridMultilevel"/>
    <w:tmpl w:val="F7C83FBC"/>
    <w:lvl w:ilvl="0" w:tplc="0C0A0001">
      <w:start w:val="1"/>
      <w:numFmt w:val="bullet"/>
      <w:lvlText w:val=""/>
      <w:lvlJc w:val="left"/>
      <w:pPr>
        <w:tabs>
          <w:tab w:val="num" w:pos="890"/>
        </w:tabs>
        <w:ind w:left="89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610"/>
        </w:tabs>
        <w:ind w:left="161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330"/>
        </w:tabs>
        <w:ind w:left="233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050"/>
        </w:tabs>
        <w:ind w:left="305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70"/>
        </w:tabs>
        <w:ind w:left="377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490"/>
        </w:tabs>
        <w:ind w:left="449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10"/>
        </w:tabs>
        <w:ind w:left="521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30"/>
        </w:tabs>
        <w:ind w:left="593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50"/>
        </w:tabs>
        <w:ind w:left="6650" w:hanging="360"/>
      </w:pPr>
      <w:rPr>
        <w:rFonts w:ascii="Wingdings" w:hAnsi="Wingdings" w:hint="default"/>
      </w:rPr>
    </w:lvl>
  </w:abstractNum>
  <w:abstractNum w:abstractNumId="4" w15:restartNumberingAfterBreak="0">
    <w:nsid w:val="05C51358"/>
    <w:multiLevelType w:val="hybridMultilevel"/>
    <w:tmpl w:val="6A98BC1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E3535C4"/>
    <w:multiLevelType w:val="hybridMultilevel"/>
    <w:tmpl w:val="B35A0D12"/>
    <w:lvl w:ilvl="0" w:tplc="0C0A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1BB659C"/>
    <w:multiLevelType w:val="hybridMultilevel"/>
    <w:tmpl w:val="0E66BABC"/>
    <w:lvl w:ilvl="0" w:tplc="4058039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C051D6C"/>
    <w:multiLevelType w:val="hybridMultilevel"/>
    <w:tmpl w:val="2B9EB044"/>
    <w:lvl w:ilvl="0" w:tplc="0C0A0001">
      <w:start w:val="1"/>
      <w:numFmt w:val="bullet"/>
      <w:lvlText w:val=""/>
      <w:lvlJc w:val="left"/>
      <w:pPr>
        <w:tabs>
          <w:tab w:val="num" w:pos="890"/>
        </w:tabs>
        <w:ind w:left="89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610"/>
        </w:tabs>
        <w:ind w:left="161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330"/>
        </w:tabs>
        <w:ind w:left="233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050"/>
        </w:tabs>
        <w:ind w:left="305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70"/>
        </w:tabs>
        <w:ind w:left="377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490"/>
        </w:tabs>
        <w:ind w:left="449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10"/>
        </w:tabs>
        <w:ind w:left="521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30"/>
        </w:tabs>
        <w:ind w:left="593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50"/>
        </w:tabs>
        <w:ind w:left="6650" w:hanging="360"/>
      </w:pPr>
      <w:rPr>
        <w:rFonts w:ascii="Wingdings" w:hAnsi="Wingdings" w:hint="default"/>
      </w:rPr>
    </w:lvl>
  </w:abstractNum>
  <w:abstractNum w:abstractNumId="8" w15:restartNumberingAfterBreak="0">
    <w:nsid w:val="217F42ED"/>
    <w:multiLevelType w:val="multilevel"/>
    <w:tmpl w:val="CF72F08E"/>
    <w:lvl w:ilvl="0">
      <w:start w:val="1"/>
      <w:numFmt w:val="decimal"/>
      <w:pStyle w:val="Ttulo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9" w15:restartNumberingAfterBreak="0">
    <w:nsid w:val="28F74603"/>
    <w:multiLevelType w:val="hybridMultilevel"/>
    <w:tmpl w:val="C7FE104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2DE3E0E">
      <w:start w:val="5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E5D350B"/>
    <w:multiLevelType w:val="hybridMultilevel"/>
    <w:tmpl w:val="138A17A2"/>
    <w:lvl w:ilvl="0" w:tplc="0C0A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A6056F"/>
    <w:multiLevelType w:val="multilevel"/>
    <w:tmpl w:val="52028132"/>
    <w:lvl w:ilvl="0">
      <w:start w:val="14"/>
      <w:numFmt w:val="decimal"/>
      <w:lvlText w:val="%1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1">
      <w:start w:val="576"/>
      <w:numFmt w:val="decimal"/>
      <w:lvlText w:val="%1.%2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2">
      <w:start w:val="559"/>
      <w:numFmt w:val="decimal"/>
      <w:lvlText w:val="%1.%2.%3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880"/>
        </w:tabs>
        <w:ind w:left="2880" w:hanging="2880"/>
      </w:pPr>
      <w:rPr>
        <w:rFonts w:hint="default"/>
      </w:rPr>
    </w:lvl>
  </w:abstractNum>
  <w:abstractNum w:abstractNumId="12" w15:restartNumberingAfterBreak="0">
    <w:nsid w:val="4FBC26F2"/>
    <w:multiLevelType w:val="hybridMultilevel"/>
    <w:tmpl w:val="B9323860"/>
    <w:lvl w:ilvl="0" w:tplc="0C0A0001">
      <w:start w:val="1"/>
      <w:numFmt w:val="bullet"/>
      <w:lvlText w:val=""/>
      <w:lvlJc w:val="left"/>
      <w:pPr>
        <w:tabs>
          <w:tab w:val="num" w:pos="890"/>
        </w:tabs>
        <w:ind w:left="89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610"/>
        </w:tabs>
        <w:ind w:left="161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330"/>
        </w:tabs>
        <w:ind w:left="233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050"/>
        </w:tabs>
        <w:ind w:left="305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70"/>
        </w:tabs>
        <w:ind w:left="377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490"/>
        </w:tabs>
        <w:ind w:left="449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10"/>
        </w:tabs>
        <w:ind w:left="521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30"/>
        </w:tabs>
        <w:ind w:left="593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50"/>
        </w:tabs>
        <w:ind w:left="6650" w:hanging="360"/>
      </w:pPr>
      <w:rPr>
        <w:rFonts w:ascii="Wingdings" w:hAnsi="Wingdings" w:hint="default"/>
      </w:rPr>
    </w:lvl>
  </w:abstractNum>
  <w:abstractNum w:abstractNumId="13" w15:restartNumberingAfterBreak="0">
    <w:nsid w:val="50D65816"/>
    <w:multiLevelType w:val="hybridMultilevel"/>
    <w:tmpl w:val="34E6E11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E44099"/>
    <w:multiLevelType w:val="hybridMultilevel"/>
    <w:tmpl w:val="CF16F6F4"/>
    <w:lvl w:ilvl="0" w:tplc="0C0A0001">
      <w:start w:val="1"/>
      <w:numFmt w:val="bullet"/>
      <w:lvlText w:val=""/>
      <w:lvlJc w:val="left"/>
      <w:pPr>
        <w:tabs>
          <w:tab w:val="num" w:pos="890"/>
        </w:tabs>
        <w:ind w:left="89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610"/>
        </w:tabs>
        <w:ind w:left="161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330"/>
        </w:tabs>
        <w:ind w:left="233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050"/>
        </w:tabs>
        <w:ind w:left="305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70"/>
        </w:tabs>
        <w:ind w:left="377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490"/>
        </w:tabs>
        <w:ind w:left="449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10"/>
        </w:tabs>
        <w:ind w:left="521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30"/>
        </w:tabs>
        <w:ind w:left="593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50"/>
        </w:tabs>
        <w:ind w:left="6650" w:hanging="360"/>
      </w:pPr>
      <w:rPr>
        <w:rFonts w:ascii="Wingdings" w:hAnsi="Wingdings" w:hint="default"/>
      </w:rPr>
    </w:lvl>
  </w:abstractNum>
  <w:abstractNum w:abstractNumId="15" w15:restartNumberingAfterBreak="0">
    <w:nsid w:val="58B1577F"/>
    <w:multiLevelType w:val="hybridMultilevel"/>
    <w:tmpl w:val="BED0AB76"/>
    <w:lvl w:ilvl="0" w:tplc="0C0A0001">
      <w:start w:val="1"/>
      <w:numFmt w:val="bullet"/>
      <w:lvlText w:val=""/>
      <w:lvlJc w:val="left"/>
      <w:pPr>
        <w:tabs>
          <w:tab w:val="num" w:pos="890"/>
        </w:tabs>
        <w:ind w:left="89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610"/>
        </w:tabs>
        <w:ind w:left="161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330"/>
        </w:tabs>
        <w:ind w:left="233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050"/>
        </w:tabs>
        <w:ind w:left="305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70"/>
        </w:tabs>
        <w:ind w:left="377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490"/>
        </w:tabs>
        <w:ind w:left="449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10"/>
        </w:tabs>
        <w:ind w:left="521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30"/>
        </w:tabs>
        <w:ind w:left="593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50"/>
        </w:tabs>
        <w:ind w:left="6650" w:hanging="360"/>
      </w:pPr>
      <w:rPr>
        <w:rFonts w:ascii="Wingdings" w:hAnsi="Wingdings" w:hint="default"/>
      </w:rPr>
    </w:lvl>
  </w:abstractNum>
  <w:abstractNum w:abstractNumId="16" w15:restartNumberingAfterBreak="0">
    <w:nsid w:val="66797A65"/>
    <w:multiLevelType w:val="hybridMultilevel"/>
    <w:tmpl w:val="7598DE54"/>
    <w:lvl w:ilvl="0" w:tplc="0C0A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7" w15:restartNumberingAfterBreak="0">
    <w:nsid w:val="68903471"/>
    <w:multiLevelType w:val="hybridMultilevel"/>
    <w:tmpl w:val="0EE0120A"/>
    <w:lvl w:ilvl="0" w:tplc="0C0A0001">
      <w:start w:val="1"/>
      <w:numFmt w:val="bullet"/>
      <w:lvlText w:val=""/>
      <w:lvlJc w:val="left"/>
      <w:pPr>
        <w:tabs>
          <w:tab w:val="num" w:pos="890"/>
        </w:tabs>
        <w:ind w:left="89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610"/>
        </w:tabs>
        <w:ind w:left="161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330"/>
        </w:tabs>
        <w:ind w:left="233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050"/>
        </w:tabs>
        <w:ind w:left="305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70"/>
        </w:tabs>
        <w:ind w:left="377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490"/>
        </w:tabs>
        <w:ind w:left="449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10"/>
        </w:tabs>
        <w:ind w:left="521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30"/>
        </w:tabs>
        <w:ind w:left="593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50"/>
        </w:tabs>
        <w:ind w:left="6650" w:hanging="360"/>
      </w:pPr>
      <w:rPr>
        <w:rFonts w:ascii="Wingdings" w:hAnsi="Wingdings" w:hint="default"/>
      </w:rPr>
    </w:lvl>
  </w:abstractNum>
  <w:abstractNum w:abstractNumId="18" w15:restartNumberingAfterBreak="0">
    <w:nsid w:val="6B5E5658"/>
    <w:multiLevelType w:val="hybridMultilevel"/>
    <w:tmpl w:val="2D429984"/>
    <w:lvl w:ilvl="0" w:tplc="0C0A0001">
      <w:start w:val="1"/>
      <w:numFmt w:val="bullet"/>
      <w:lvlText w:val=""/>
      <w:lvlJc w:val="left"/>
      <w:pPr>
        <w:tabs>
          <w:tab w:val="num" w:pos="530"/>
        </w:tabs>
        <w:ind w:left="53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250"/>
        </w:tabs>
        <w:ind w:left="125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970"/>
        </w:tabs>
        <w:ind w:left="197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690"/>
        </w:tabs>
        <w:ind w:left="269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410"/>
        </w:tabs>
        <w:ind w:left="341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130"/>
        </w:tabs>
        <w:ind w:left="413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850"/>
        </w:tabs>
        <w:ind w:left="485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570"/>
        </w:tabs>
        <w:ind w:left="557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290"/>
        </w:tabs>
        <w:ind w:left="6290" w:hanging="360"/>
      </w:pPr>
      <w:rPr>
        <w:rFonts w:ascii="Wingdings" w:hAnsi="Wingdings" w:hint="default"/>
      </w:rPr>
    </w:lvl>
  </w:abstractNum>
  <w:num w:numId="1" w16cid:durableId="977301378">
    <w:abstractNumId w:val="8"/>
  </w:num>
  <w:num w:numId="2" w16cid:durableId="247202185">
    <w:abstractNumId w:val="16"/>
  </w:num>
  <w:num w:numId="3" w16cid:durableId="184056310">
    <w:abstractNumId w:val="2"/>
  </w:num>
  <w:num w:numId="4" w16cid:durableId="589584524">
    <w:abstractNumId w:val="5"/>
  </w:num>
  <w:num w:numId="5" w16cid:durableId="994913826">
    <w:abstractNumId w:val="0"/>
  </w:num>
  <w:num w:numId="6" w16cid:durableId="262812049">
    <w:abstractNumId w:val="10"/>
  </w:num>
  <w:num w:numId="7" w16cid:durableId="1216434775">
    <w:abstractNumId w:val="6"/>
  </w:num>
  <w:num w:numId="8" w16cid:durableId="358045030">
    <w:abstractNumId w:val="9"/>
  </w:num>
  <w:num w:numId="9" w16cid:durableId="1962420809">
    <w:abstractNumId w:val="13"/>
  </w:num>
  <w:num w:numId="10" w16cid:durableId="1743140454">
    <w:abstractNumId w:val="4"/>
  </w:num>
  <w:num w:numId="11" w16cid:durableId="742685528">
    <w:abstractNumId w:val="11"/>
  </w:num>
  <w:num w:numId="12" w16cid:durableId="944925550">
    <w:abstractNumId w:val="18"/>
  </w:num>
  <w:num w:numId="13" w16cid:durableId="712578138">
    <w:abstractNumId w:val="7"/>
  </w:num>
  <w:num w:numId="14" w16cid:durableId="1803378266">
    <w:abstractNumId w:val="12"/>
  </w:num>
  <w:num w:numId="15" w16cid:durableId="2089307710">
    <w:abstractNumId w:val="14"/>
  </w:num>
  <w:num w:numId="16" w16cid:durableId="1514567813">
    <w:abstractNumId w:val="1"/>
  </w:num>
  <w:num w:numId="17" w16cid:durableId="1167478260">
    <w:abstractNumId w:val="3"/>
  </w:num>
  <w:num w:numId="18" w16cid:durableId="1362976195">
    <w:abstractNumId w:val="15"/>
  </w:num>
  <w:num w:numId="19" w16cid:durableId="1133325098">
    <w:abstractNumId w:val="1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6C1"/>
    <w:rsid w:val="00001154"/>
    <w:rsid w:val="000048D6"/>
    <w:rsid w:val="00007343"/>
    <w:rsid w:val="00007F88"/>
    <w:rsid w:val="00014E16"/>
    <w:rsid w:val="00015508"/>
    <w:rsid w:val="0002302C"/>
    <w:rsid w:val="00033A9D"/>
    <w:rsid w:val="00042740"/>
    <w:rsid w:val="000509C9"/>
    <w:rsid w:val="000523B2"/>
    <w:rsid w:val="0005276E"/>
    <w:rsid w:val="00055B97"/>
    <w:rsid w:val="00061968"/>
    <w:rsid w:val="00061D07"/>
    <w:rsid w:val="00065799"/>
    <w:rsid w:val="000819A9"/>
    <w:rsid w:val="00085334"/>
    <w:rsid w:val="00086231"/>
    <w:rsid w:val="00091619"/>
    <w:rsid w:val="00092371"/>
    <w:rsid w:val="000970B0"/>
    <w:rsid w:val="000A5951"/>
    <w:rsid w:val="000C1ABA"/>
    <w:rsid w:val="000C3B80"/>
    <w:rsid w:val="000C70A8"/>
    <w:rsid w:val="000D5C78"/>
    <w:rsid w:val="000D74AF"/>
    <w:rsid w:val="000E0559"/>
    <w:rsid w:val="000E306A"/>
    <w:rsid w:val="000E4C7B"/>
    <w:rsid w:val="000E5888"/>
    <w:rsid w:val="000F14CA"/>
    <w:rsid w:val="000F22C1"/>
    <w:rsid w:val="000F48E0"/>
    <w:rsid w:val="001130D1"/>
    <w:rsid w:val="00115C85"/>
    <w:rsid w:val="00116802"/>
    <w:rsid w:val="001178A0"/>
    <w:rsid w:val="001224BA"/>
    <w:rsid w:val="00123DA2"/>
    <w:rsid w:val="00130F76"/>
    <w:rsid w:val="001315B5"/>
    <w:rsid w:val="00134CFB"/>
    <w:rsid w:val="001370FB"/>
    <w:rsid w:val="0014110F"/>
    <w:rsid w:val="001417A4"/>
    <w:rsid w:val="00142851"/>
    <w:rsid w:val="00145B55"/>
    <w:rsid w:val="0014703B"/>
    <w:rsid w:val="0014733E"/>
    <w:rsid w:val="00147DA2"/>
    <w:rsid w:val="00150EE6"/>
    <w:rsid w:val="00151BF0"/>
    <w:rsid w:val="00154641"/>
    <w:rsid w:val="0015627D"/>
    <w:rsid w:val="00156FA0"/>
    <w:rsid w:val="00157488"/>
    <w:rsid w:val="00162663"/>
    <w:rsid w:val="001715BA"/>
    <w:rsid w:val="00176E53"/>
    <w:rsid w:val="001773D7"/>
    <w:rsid w:val="00180165"/>
    <w:rsid w:val="00187854"/>
    <w:rsid w:val="00190E1C"/>
    <w:rsid w:val="001B0743"/>
    <w:rsid w:val="001B7441"/>
    <w:rsid w:val="001B7973"/>
    <w:rsid w:val="001C0D2C"/>
    <w:rsid w:val="001C177B"/>
    <w:rsid w:val="001C7C31"/>
    <w:rsid w:val="001D366B"/>
    <w:rsid w:val="001D3C5C"/>
    <w:rsid w:val="001D4AEA"/>
    <w:rsid w:val="001F2165"/>
    <w:rsid w:val="001F3BC3"/>
    <w:rsid w:val="002002C7"/>
    <w:rsid w:val="00206FA2"/>
    <w:rsid w:val="00213A97"/>
    <w:rsid w:val="00213CAE"/>
    <w:rsid w:val="00222855"/>
    <w:rsid w:val="002240B6"/>
    <w:rsid w:val="0022794E"/>
    <w:rsid w:val="00231033"/>
    <w:rsid w:val="00232049"/>
    <w:rsid w:val="002367AC"/>
    <w:rsid w:val="00236F13"/>
    <w:rsid w:val="00240B8E"/>
    <w:rsid w:val="00242C46"/>
    <w:rsid w:val="0024503B"/>
    <w:rsid w:val="00250F30"/>
    <w:rsid w:val="00253D7E"/>
    <w:rsid w:val="002564C7"/>
    <w:rsid w:val="002602AA"/>
    <w:rsid w:val="0026072D"/>
    <w:rsid w:val="00264857"/>
    <w:rsid w:val="00266387"/>
    <w:rsid w:val="00266B51"/>
    <w:rsid w:val="00273FB1"/>
    <w:rsid w:val="0027642A"/>
    <w:rsid w:val="00276EB2"/>
    <w:rsid w:val="0027734E"/>
    <w:rsid w:val="002915F6"/>
    <w:rsid w:val="00296C53"/>
    <w:rsid w:val="002A130B"/>
    <w:rsid w:val="002B04FF"/>
    <w:rsid w:val="002B1A96"/>
    <w:rsid w:val="002C1C53"/>
    <w:rsid w:val="002D2074"/>
    <w:rsid w:val="002E4BEB"/>
    <w:rsid w:val="002F0F52"/>
    <w:rsid w:val="002F269D"/>
    <w:rsid w:val="002F2BB6"/>
    <w:rsid w:val="002F3D1A"/>
    <w:rsid w:val="002F6F88"/>
    <w:rsid w:val="002F762B"/>
    <w:rsid w:val="00304A7F"/>
    <w:rsid w:val="00306530"/>
    <w:rsid w:val="00307225"/>
    <w:rsid w:val="003154C1"/>
    <w:rsid w:val="00320E1B"/>
    <w:rsid w:val="00321619"/>
    <w:rsid w:val="003231AE"/>
    <w:rsid w:val="00324C1F"/>
    <w:rsid w:val="0033378D"/>
    <w:rsid w:val="00335415"/>
    <w:rsid w:val="003436EE"/>
    <w:rsid w:val="003447C3"/>
    <w:rsid w:val="003454AE"/>
    <w:rsid w:val="00345728"/>
    <w:rsid w:val="00347973"/>
    <w:rsid w:val="0035026C"/>
    <w:rsid w:val="00352428"/>
    <w:rsid w:val="00361BD4"/>
    <w:rsid w:val="00364287"/>
    <w:rsid w:val="00364374"/>
    <w:rsid w:val="003663C1"/>
    <w:rsid w:val="00372FE6"/>
    <w:rsid w:val="00375198"/>
    <w:rsid w:val="00375C15"/>
    <w:rsid w:val="00380842"/>
    <w:rsid w:val="003833CB"/>
    <w:rsid w:val="00391677"/>
    <w:rsid w:val="0039535F"/>
    <w:rsid w:val="003979CE"/>
    <w:rsid w:val="003A31AD"/>
    <w:rsid w:val="003A470E"/>
    <w:rsid w:val="003A5253"/>
    <w:rsid w:val="003A79E3"/>
    <w:rsid w:val="003C0406"/>
    <w:rsid w:val="003C3CA2"/>
    <w:rsid w:val="003D3510"/>
    <w:rsid w:val="003D3FDD"/>
    <w:rsid w:val="003D4B69"/>
    <w:rsid w:val="003D5454"/>
    <w:rsid w:val="003E7D31"/>
    <w:rsid w:val="003E7D7A"/>
    <w:rsid w:val="003F081A"/>
    <w:rsid w:val="003F0EA2"/>
    <w:rsid w:val="003F11FE"/>
    <w:rsid w:val="003F27A8"/>
    <w:rsid w:val="003F2F32"/>
    <w:rsid w:val="003F35DF"/>
    <w:rsid w:val="003F7F20"/>
    <w:rsid w:val="00411B50"/>
    <w:rsid w:val="00411E84"/>
    <w:rsid w:val="00423B84"/>
    <w:rsid w:val="00424213"/>
    <w:rsid w:val="0042778C"/>
    <w:rsid w:val="00427E69"/>
    <w:rsid w:val="004318D5"/>
    <w:rsid w:val="0043581D"/>
    <w:rsid w:val="0044413E"/>
    <w:rsid w:val="004445FA"/>
    <w:rsid w:val="004501DB"/>
    <w:rsid w:val="00457337"/>
    <w:rsid w:val="0046044E"/>
    <w:rsid w:val="00462432"/>
    <w:rsid w:val="004627C8"/>
    <w:rsid w:val="00463A30"/>
    <w:rsid w:val="00471161"/>
    <w:rsid w:val="00473CBF"/>
    <w:rsid w:val="00475557"/>
    <w:rsid w:val="00476809"/>
    <w:rsid w:val="004772F6"/>
    <w:rsid w:val="0048175E"/>
    <w:rsid w:val="00484BAE"/>
    <w:rsid w:val="004A0436"/>
    <w:rsid w:val="004A16B4"/>
    <w:rsid w:val="004A2423"/>
    <w:rsid w:val="004A3F92"/>
    <w:rsid w:val="004A603B"/>
    <w:rsid w:val="004A763D"/>
    <w:rsid w:val="004B01DD"/>
    <w:rsid w:val="004B0C6F"/>
    <w:rsid w:val="004B37DD"/>
    <w:rsid w:val="004B4E3C"/>
    <w:rsid w:val="004B77C5"/>
    <w:rsid w:val="004C0727"/>
    <w:rsid w:val="004C47A0"/>
    <w:rsid w:val="004C5ACA"/>
    <w:rsid w:val="004C6092"/>
    <w:rsid w:val="004D1887"/>
    <w:rsid w:val="004D2933"/>
    <w:rsid w:val="004D498D"/>
    <w:rsid w:val="004E0658"/>
    <w:rsid w:val="004E4256"/>
    <w:rsid w:val="004E738B"/>
    <w:rsid w:val="004E79BD"/>
    <w:rsid w:val="004E79FF"/>
    <w:rsid w:val="004F04D2"/>
    <w:rsid w:val="004F1BB2"/>
    <w:rsid w:val="004F5C26"/>
    <w:rsid w:val="004F766B"/>
    <w:rsid w:val="004F7DA3"/>
    <w:rsid w:val="00500779"/>
    <w:rsid w:val="00502765"/>
    <w:rsid w:val="0050679F"/>
    <w:rsid w:val="005071FD"/>
    <w:rsid w:val="005113A5"/>
    <w:rsid w:val="00514967"/>
    <w:rsid w:val="00517411"/>
    <w:rsid w:val="005176C1"/>
    <w:rsid w:val="00521393"/>
    <w:rsid w:val="00525A07"/>
    <w:rsid w:val="005371EA"/>
    <w:rsid w:val="005411AF"/>
    <w:rsid w:val="00545EDA"/>
    <w:rsid w:val="0055095C"/>
    <w:rsid w:val="00552DA7"/>
    <w:rsid w:val="00570562"/>
    <w:rsid w:val="005712D1"/>
    <w:rsid w:val="00571F33"/>
    <w:rsid w:val="00574878"/>
    <w:rsid w:val="00577614"/>
    <w:rsid w:val="0059002E"/>
    <w:rsid w:val="005952F8"/>
    <w:rsid w:val="005A246B"/>
    <w:rsid w:val="005A4AFB"/>
    <w:rsid w:val="005B0905"/>
    <w:rsid w:val="005C08AE"/>
    <w:rsid w:val="005C29F7"/>
    <w:rsid w:val="005C3258"/>
    <w:rsid w:val="005C47C8"/>
    <w:rsid w:val="005C615F"/>
    <w:rsid w:val="005C7D41"/>
    <w:rsid w:val="005D31F8"/>
    <w:rsid w:val="005E0B0D"/>
    <w:rsid w:val="005E0C0B"/>
    <w:rsid w:val="005E2423"/>
    <w:rsid w:val="005E53B9"/>
    <w:rsid w:val="005E62A4"/>
    <w:rsid w:val="005F02EC"/>
    <w:rsid w:val="005F11C7"/>
    <w:rsid w:val="005F1CDC"/>
    <w:rsid w:val="005F1EE1"/>
    <w:rsid w:val="005F6A21"/>
    <w:rsid w:val="00607579"/>
    <w:rsid w:val="006109E5"/>
    <w:rsid w:val="00611001"/>
    <w:rsid w:val="00616778"/>
    <w:rsid w:val="006229FD"/>
    <w:rsid w:val="006236A8"/>
    <w:rsid w:val="006304CE"/>
    <w:rsid w:val="00631A0C"/>
    <w:rsid w:val="00631B20"/>
    <w:rsid w:val="00631DD6"/>
    <w:rsid w:val="00636339"/>
    <w:rsid w:val="006372B2"/>
    <w:rsid w:val="006376E3"/>
    <w:rsid w:val="00637E20"/>
    <w:rsid w:val="006410A5"/>
    <w:rsid w:val="00642E6D"/>
    <w:rsid w:val="0064632B"/>
    <w:rsid w:val="00647CB0"/>
    <w:rsid w:val="00647D8A"/>
    <w:rsid w:val="00652580"/>
    <w:rsid w:val="00661D1B"/>
    <w:rsid w:val="00661EA7"/>
    <w:rsid w:val="00662BA4"/>
    <w:rsid w:val="006636B2"/>
    <w:rsid w:val="006648AA"/>
    <w:rsid w:val="00665439"/>
    <w:rsid w:val="006660CF"/>
    <w:rsid w:val="00672357"/>
    <w:rsid w:val="00676913"/>
    <w:rsid w:val="006871CB"/>
    <w:rsid w:val="006913E2"/>
    <w:rsid w:val="00695B37"/>
    <w:rsid w:val="006A1F60"/>
    <w:rsid w:val="006A6958"/>
    <w:rsid w:val="006B05EE"/>
    <w:rsid w:val="006C344E"/>
    <w:rsid w:val="006D0A3E"/>
    <w:rsid w:val="006D1BBD"/>
    <w:rsid w:val="006D21D0"/>
    <w:rsid w:val="006D26DF"/>
    <w:rsid w:val="006D44FC"/>
    <w:rsid w:val="006D5418"/>
    <w:rsid w:val="006D5E9B"/>
    <w:rsid w:val="006E064F"/>
    <w:rsid w:val="006E24AA"/>
    <w:rsid w:val="006E2C63"/>
    <w:rsid w:val="006E36FA"/>
    <w:rsid w:val="006F241B"/>
    <w:rsid w:val="006F43C3"/>
    <w:rsid w:val="006F56E9"/>
    <w:rsid w:val="006F6780"/>
    <w:rsid w:val="006F76F2"/>
    <w:rsid w:val="007007EE"/>
    <w:rsid w:val="00710F4B"/>
    <w:rsid w:val="00710FB1"/>
    <w:rsid w:val="00711126"/>
    <w:rsid w:val="007119BC"/>
    <w:rsid w:val="00712C9E"/>
    <w:rsid w:val="00714A0A"/>
    <w:rsid w:val="0071594A"/>
    <w:rsid w:val="00715C55"/>
    <w:rsid w:val="00715C90"/>
    <w:rsid w:val="00722B8C"/>
    <w:rsid w:val="00732D3A"/>
    <w:rsid w:val="0074453D"/>
    <w:rsid w:val="007465DA"/>
    <w:rsid w:val="00753316"/>
    <w:rsid w:val="00753C5F"/>
    <w:rsid w:val="00760B3B"/>
    <w:rsid w:val="00765FAC"/>
    <w:rsid w:val="007706A9"/>
    <w:rsid w:val="00771B8D"/>
    <w:rsid w:val="00780BDC"/>
    <w:rsid w:val="0078267E"/>
    <w:rsid w:val="00795008"/>
    <w:rsid w:val="007A0EA9"/>
    <w:rsid w:val="007A1E61"/>
    <w:rsid w:val="007B1B94"/>
    <w:rsid w:val="007C0514"/>
    <w:rsid w:val="007C3257"/>
    <w:rsid w:val="007C4F93"/>
    <w:rsid w:val="007C6ECD"/>
    <w:rsid w:val="007D15A8"/>
    <w:rsid w:val="007D425C"/>
    <w:rsid w:val="007D581D"/>
    <w:rsid w:val="007E15FF"/>
    <w:rsid w:val="007E2CFA"/>
    <w:rsid w:val="007E3A0E"/>
    <w:rsid w:val="007F1D31"/>
    <w:rsid w:val="007F39CC"/>
    <w:rsid w:val="007F6F58"/>
    <w:rsid w:val="008015AE"/>
    <w:rsid w:val="00804B77"/>
    <w:rsid w:val="00805884"/>
    <w:rsid w:val="00806D7E"/>
    <w:rsid w:val="0081085B"/>
    <w:rsid w:val="00810966"/>
    <w:rsid w:val="00816065"/>
    <w:rsid w:val="00816145"/>
    <w:rsid w:val="00816D85"/>
    <w:rsid w:val="00821E36"/>
    <w:rsid w:val="00834035"/>
    <w:rsid w:val="00836FA2"/>
    <w:rsid w:val="00845683"/>
    <w:rsid w:val="008467A1"/>
    <w:rsid w:val="00852630"/>
    <w:rsid w:val="00852A17"/>
    <w:rsid w:val="008540C6"/>
    <w:rsid w:val="00855147"/>
    <w:rsid w:val="008555A6"/>
    <w:rsid w:val="00862787"/>
    <w:rsid w:val="008640DE"/>
    <w:rsid w:val="0086535F"/>
    <w:rsid w:val="00867D8A"/>
    <w:rsid w:val="00872ECA"/>
    <w:rsid w:val="00873E98"/>
    <w:rsid w:val="00875E4F"/>
    <w:rsid w:val="00884D7A"/>
    <w:rsid w:val="0088638F"/>
    <w:rsid w:val="00890E07"/>
    <w:rsid w:val="00891F03"/>
    <w:rsid w:val="00891FFC"/>
    <w:rsid w:val="0089760B"/>
    <w:rsid w:val="008A57A6"/>
    <w:rsid w:val="008A68E6"/>
    <w:rsid w:val="008B25ED"/>
    <w:rsid w:val="008B440B"/>
    <w:rsid w:val="008C741B"/>
    <w:rsid w:val="008D0133"/>
    <w:rsid w:val="008D4477"/>
    <w:rsid w:val="008D5647"/>
    <w:rsid w:val="008E0B60"/>
    <w:rsid w:val="008E4D1D"/>
    <w:rsid w:val="008F3B51"/>
    <w:rsid w:val="008F76AF"/>
    <w:rsid w:val="00902230"/>
    <w:rsid w:val="00903CB9"/>
    <w:rsid w:val="009040E3"/>
    <w:rsid w:val="00905843"/>
    <w:rsid w:val="009116C7"/>
    <w:rsid w:val="00923025"/>
    <w:rsid w:val="00925AA6"/>
    <w:rsid w:val="00925C2B"/>
    <w:rsid w:val="00925F99"/>
    <w:rsid w:val="00930C40"/>
    <w:rsid w:val="00931CAE"/>
    <w:rsid w:val="009320C4"/>
    <w:rsid w:val="009430F3"/>
    <w:rsid w:val="00944AC7"/>
    <w:rsid w:val="00945F0C"/>
    <w:rsid w:val="0095298D"/>
    <w:rsid w:val="00954B8C"/>
    <w:rsid w:val="00954E2F"/>
    <w:rsid w:val="00955620"/>
    <w:rsid w:val="00956C18"/>
    <w:rsid w:val="00961D52"/>
    <w:rsid w:val="009626BF"/>
    <w:rsid w:val="0097081D"/>
    <w:rsid w:val="00971BD2"/>
    <w:rsid w:val="00972D18"/>
    <w:rsid w:val="00973F3C"/>
    <w:rsid w:val="0098513C"/>
    <w:rsid w:val="00990D92"/>
    <w:rsid w:val="009923EF"/>
    <w:rsid w:val="00993286"/>
    <w:rsid w:val="00995901"/>
    <w:rsid w:val="009A37BA"/>
    <w:rsid w:val="009A3957"/>
    <w:rsid w:val="009A47B7"/>
    <w:rsid w:val="009B293D"/>
    <w:rsid w:val="009B5BF5"/>
    <w:rsid w:val="009D05D4"/>
    <w:rsid w:val="009D1CFD"/>
    <w:rsid w:val="009D2045"/>
    <w:rsid w:val="009D464B"/>
    <w:rsid w:val="009E0657"/>
    <w:rsid w:val="009E42DD"/>
    <w:rsid w:val="009E6123"/>
    <w:rsid w:val="009F0FF9"/>
    <w:rsid w:val="009F11E2"/>
    <w:rsid w:val="009F1E60"/>
    <w:rsid w:val="009F67C7"/>
    <w:rsid w:val="009F6B01"/>
    <w:rsid w:val="009F7E86"/>
    <w:rsid w:val="00A05190"/>
    <w:rsid w:val="00A1700E"/>
    <w:rsid w:val="00A2055B"/>
    <w:rsid w:val="00A206AE"/>
    <w:rsid w:val="00A221DA"/>
    <w:rsid w:val="00A23C98"/>
    <w:rsid w:val="00A24993"/>
    <w:rsid w:val="00A256AD"/>
    <w:rsid w:val="00A2658D"/>
    <w:rsid w:val="00A26C5A"/>
    <w:rsid w:val="00A32E6A"/>
    <w:rsid w:val="00A350F2"/>
    <w:rsid w:val="00A425F2"/>
    <w:rsid w:val="00A43D23"/>
    <w:rsid w:val="00A446A3"/>
    <w:rsid w:val="00A4784C"/>
    <w:rsid w:val="00A50BD6"/>
    <w:rsid w:val="00A516A4"/>
    <w:rsid w:val="00A54795"/>
    <w:rsid w:val="00A54CEB"/>
    <w:rsid w:val="00A5565A"/>
    <w:rsid w:val="00A56609"/>
    <w:rsid w:val="00A57342"/>
    <w:rsid w:val="00A6476D"/>
    <w:rsid w:val="00A64F2B"/>
    <w:rsid w:val="00A66735"/>
    <w:rsid w:val="00A6796C"/>
    <w:rsid w:val="00A7318E"/>
    <w:rsid w:val="00A754EB"/>
    <w:rsid w:val="00A812B5"/>
    <w:rsid w:val="00A84BDD"/>
    <w:rsid w:val="00A857E0"/>
    <w:rsid w:val="00A93F67"/>
    <w:rsid w:val="00A949E2"/>
    <w:rsid w:val="00A95D90"/>
    <w:rsid w:val="00AA1A61"/>
    <w:rsid w:val="00AA33E7"/>
    <w:rsid w:val="00AB4E78"/>
    <w:rsid w:val="00AB5A43"/>
    <w:rsid w:val="00AC0A61"/>
    <w:rsid w:val="00AD32D5"/>
    <w:rsid w:val="00AD3DEF"/>
    <w:rsid w:val="00AD6773"/>
    <w:rsid w:val="00AE27A5"/>
    <w:rsid w:val="00AE5B87"/>
    <w:rsid w:val="00B0517D"/>
    <w:rsid w:val="00B05A9F"/>
    <w:rsid w:val="00B116F4"/>
    <w:rsid w:val="00B11B48"/>
    <w:rsid w:val="00B17987"/>
    <w:rsid w:val="00B218F9"/>
    <w:rsid w:val="00B308FB"/>
    <w:rsid w:val="00B3521B"/>
    <w:rsid w:val="00B445C6"/>
    <w:rsid w:val="00B47FF0"/>
    <w:rsid w:val="00B53A87"/>
    <w:rsid w:val="00B652C6"/>
    <w:rsid w:val="00B744C3"/>
    <w:rsid w:val="00B7654C"/>
    <w:rsid w:val="00B76D6E"/>
    <w:rsid w:val="00B830A5"/>
    <w:rsid w:val="00B8745B"/>
    <w:rsid w:val="00B874D0"/>
    <w:rsid w:val="00B87A0F"/>
    <w:rsid w:val="00B90D20"/>
    <w:rsid w:val="00B978AA"/>
    <w:rsid w:val="00B97FEB"/>
    <w:rsid w:val="00BA15C4"/>
    <w:rsid w:val="00BB366B"/>
    <w:rsid w:val="00BB7FBA"/>
    <w:rsid w:val="00BC06CB"/>
    <w:rsid w:val="00BC09C7"/>
    <w:rsid w:val="00BC0A2E"/>
    <w:rsid w:val="00BC22AB"/>
    <w:rsid w:val="00BC37C3"/>
    <w:rsid w:val="00BC5B1C"/>
    <w:rsid w:val="00BC6EAD"/>
    <w:rsid w:val="00BC79EB"/>
    <w:rsid w:val="00BD6ED4"/>
    <w:rsid w:val="00BE355E"/>
    <w:rsid w:val="00BE5471"/>
    <w:rsid w:val="00BF0AC6"/>
    <w:rsid w:val="00BF3403"/>
    <w:rsid w:val="00C05C40"/>
    <w:rsid w:val="00C07667"/>
    <w:rsid w:val="00C1199F"/>
    <w:rsid w:val="00C149D5"/>
    <w:rsid w:val="00C166F2"/>
    <w:rsid w:val="00C246A2"/>
    <w:rsid w:val="00C25473"/>
    <w:rsid w:val="00C26C50"/>
    <w:rsid w:val="00C27D1B"/>
    <w:rsid w:val="00C327B2"/>
    <w:rsid w:val="00C34278"/>
    <w:rsid w:val="00C36938"/>
    <w:rsid w:val="00C37D12"/>
    <w:rsid w:val="00C37DCE"/>
    <w:rsid w:val="00C40237"/>
    <w:rsid w:val="00C44CF5"/>
    <w:rsid w:val="00C52F3A"/>
    <w:rsid w:val="00C61B67"/>
    <w:rsid w:val="00C6377D"/>
    <w:rsid w:val="00C71567"/>
    <w:rsid w:val="00C758B7"/>
    <w:rsid w:val="00C80202"/>
    <w:rsid w:val="00C80F63"/>
    <w:rsid w:val="00C84EB7"/>
    <w:rsid w:val="00C90592"/>
    <w:rsid w:val="00C944BF"/>
    <w:rsid w:val="00C95881"/>
    <w:rsid w:val="00CA02E6"/>
    <w:rsid w:val="00CA0959"/>
    <w:rsid w:val="00CA2CB4"/>
    <w:rsid w:val="00CA3DC2"/>
    <w:rsid w:val="00CA3F57"/>
    <w:rsid w:val="00CA4CB0"/>
    <w:rsid w:val="00CA5E61"/>
    <w:rsid w:val="00CA6980"/>
    <w:rsid w:val="00CA70A8"/>
    <w:rsid w:val="00CB0608"/>
    <w:rsid w:val="00CB39F3"/>
    <w:rsid w:val="00CB5B35"/>
    <w:rsid w:val="00CB5C26"/>
    <w:rsid w:val="00CB7FE3"/>
    <w:rsid w:val="00CC139E"/>
    <w:rsid w:val="00CC3AA9"/>
    <w:rsid w:val="00CC3BE6"/>
    <w:rsid w:val="00CC3BE8"/>
    <w:rsid w:val="00CC7409"/>
    <w:rsid w:val="00CD0110"/>
    <w:rsid w:val="00CD2960"/>
    <w:rsid w:val="00CD46A4"/>
    <w:rsid w:val="00CE0C4E"/>
    <w:rsid w:val="00CE442B"/>
    <w:rsid w:val="00D02E17"/>
    <w:rsid w:val="00D145F6"/>
    <w:rsid w:val="00D1519A"/>
    <w:rsid w:val="00D21808"/>
    <w:rsid w:val="00D22E14"/>
    <w:rsid w:val="00D237FC"/>
    <w:rsid w:val="00D348B3"/>
    <w:rsid w:val="00D362E9"/>
    <w:rsid w:val="00D36F2D"/>
    <w:rsid w:val="00D424B2"/>
    <w:rsid w:val="00D42970"/>
    <w:rsid w:val="00D451EA"/>
    <w:rsid w:val="00D50A8F"/>
    <w:rsid w:val="00D54712"/>
    <w:rsid w:val="00D572B1"/>
    <w:rsid w:val="00D57666"/>
    <w:rsid w:val="00D64F31"/>
    <w:rsid w:val="00D651FE"/>
    <w:rsid w:val="00D65B5E"/>
    <w:rsid w:val="00D671CF"/>
    <w:rsid w:val="00D67E38"/>
    <w:rsid w:val="00D732B9"/>
    <w:rsid w:val="00D744D3"/>
    <w:rsid w:val="00D7550F"/>
    <w:rsid w:val="00D76943"/>
    <w:rsid w:val="00D80328"/>
    <w:rsid w:val="00D81CB5"/>
    <w:rsid w:val="00D82B0F"/>
    <w:rsid w:val="00D852A5"/>
    <w:rsid w:val="00D8562F"/>
    <w:rsid w:val="00D85E1C"/>
    <w:rsid w:val="00D92ECD"/>
    <w:rsid w:val="00D92FB0"/>
    <w:rsid w:val="00D946E9"/>
    <w:rsid w:val="00D95052"/>
    <w:rsid w:val="00D97BC3"/>
    <w:rsid w:val="00DA012C"/>
    <w:rsid w:val="00DA33B5"/>
    <w:rsid w:val="00DB0F13"/>
    <w:rsid w:val="00DB38E4"/>
    <w:rsid w:val="00DB7040"/>
    <w:rsid w:val="00DB70A6"/>
    <w:rsid w:val="00DC2103"/>
    <w:rsid w:val="00DD0691"/>
    <w:rsid w:val="00DD25D0"/>
    <w:rsid w:val="00DD56CB"/>
    <w:rsid w:val="00DD645B"/>
    <w:rsid w:val="00DE0E85"/>
    <w:rsid w:val="00DE4F65"/>
    <w:rsid w:val="00DF43C1"/>
    <w:rsid w:val="00DF4AEC"/>
    <w:rsid w:val="00E1392E"/>
    <w:rsid w:val="00E169B8"/>
    <w:rsid w:val="00E211A8"/>
    <w:rsid w:val="00E240EF"/>
    <w:rsid w:val="00E254D1"/>
    <w:rsid w:val="00E31A33"/>
    <w:rsid w:val="00E326D4"/>
    <w:rsid w:val="00E32D67"/>
    <w:rsid w:val="00E37D7F"/>
    <w:rsid w:val="00E42A69"/>
    <w:rsid w:val="00E4488D"/>
    <w:rsid w:val="00E5415A"/>
    <w:rsid w:val="00E54CFD"/>
    <w:rsid w:val="00E576DB"/>
    <w:rsid w:val="00E6440C"/>
    <w:rsid w:val="00E64627"/>
    <w:rsid w:val="00E66293"/>
    <w:rsid w:val="00E67748"/>
    <w:rsid w:val="00E74936"/>
    <w:rsid w:val="00E7578E"/>
    <w:rsid w:val="00E81381"/>
    <w:rsid w:val="00E81402"/>
    <w:rsid w:val="00E82823"/>
    <w:rsid w:val="00E8383B"/>
    <w:rsid w:val="00E87CAF"/>
    <w:rsid w:val="00E93345"/>
    <w:rsid w:val="00E9677D"/>
    <w:rsid w:val="00E969C5"/>
    <w:rsid w:val="00E97DCB"/>
    <w:rsid w:val="00EA0A9A"/>
    <w:rsid w:val="00EA401A"/>
    <w:rsid w:val="00EA4B66"/>
    <w:rsid w:val="00EA7DC6"/>
    <w:rsid w:val="00EB04D1"/>
    <w:rsid w:val="00EB62BB"/>
    <w:rsid w:val="00EC1156"/>
    <w:rsid w:val="00EC1E5E"/>
    <w:rsid w:val="00EC6EB7"/>
    <w:rsid w:val="00ED3D32"/>
    <w:rsid w:val="00ED50D5"/>
    <w:rsid w:val="00ED62AF"/>
    <w:rsid w:val="00EE1F7E"/>
    <w:rsid w:val="00EE3502"/>
    <w:rsid w:val="00EE418D"/>
    <w:rsid w:val="00EE4D0D"/>
    <w:rsid w:val="00EE7B99"/>
    <w:rsid w:val="00EF0C4C"/>
    <w:rsid w:val="00EF1989"/>
    <w:rsid w:val="00EF25B1"/>
    <w:rsid w:val="00EF3418"/>
    <w:rsid w:val="00F02262"/>
    <w:rsid w:val="00F125EA"/>
    <w:rsid w:val="00F17680"/>
    <w:rsid w:val="00F21EA3"/>
    <w:rsid w:val="00F222D4"/>
    <w:rsid w:val="00F23697"/>
    <w:rsid w:val="00F25E32"/>
    <w:rsid w:val="00F27EE2"/>
    <w:rsid w:val="00F27F6D"/>
    <w:rsid w:val="00F27FBC"/>
    <w:rsid w:val="00F30D15"/>
    <w:rsid w:val="00F32C32"/>
    <w:rsid w:val="00F35C5E"/>
    <w:rsid w:val="00F36C2C"/>
    <w:rsid w:val="00F4408B"/>
    <w:rsid w:val="00F449A0"/>
    <w:rsid w:val="00F52576"/>
    <w:rsid w:val="00F53AA2"/>
    <w:rsid w:val="00F70C8D"/>
    <w:rsid w:val="00F7450F"/>
    <w:rsid w:val="00F828DA"/>
    <w:rsid w:val="00F8511D"/>
    <w:rsid w:val="00F87298"/>
    <w:rsid w:val="00F90427"/>
    <w:rsid w:val="00F942A5"/>
    <w:rsid w:val="00F965B4"/>
    <w:rsid w:val="00FB23A0"/>
    <w:rsid w:val="00FB4CDC"/>
    <w:rsid w:val="00FB6723"/>
    <w:rsid w:val="00FB69EA"/>
    <w:rsid w:val="00FB74FF"/>
    <w:rsid w:val="00FC0800"/>
    <w:rsid w:val="00FC1338"/>
    <w:rsid w:val="00FC4EC9"/>
    <w:rsid w:val="00FC6895"/>
    <w:rsid w:val="00FD471D"/>
    <w:rsid w:val="00FE2AEB"/>
    <w:rsid w:val="00FE46B1"/>
    <w:rsid w:val="00FE51E9"/>
    <w:rsid w:val="00FE5B98"/>
    <w:rsid w:val="00FE6164"/>
    <w:rsid w:val="00FE768E"/>
    <w:rsid w:val="00FF0BAE"/>
    <w:rsid w:val="00FF7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05A3559"/>
  <w15:chartTrackingRefBased/>
  <w15:docId w15:val="{2B786C44-A126-42F6-9983-42634A570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val="es-ES" w:eastAsia="es-ES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jc w:val="both"/>
      <w:outlineLvl w:val="0"/>
    </w:pPr>
    <w:rPr>
      <w:rFonts w:ascii="Arial" w:hAnsi="Arial"/>
      <w:b/>
      <w:sz w:val="22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jc w:val="both"/>
      <w:outlineLvl w:val="2"/>
    </w:pPr>
    <w:rPr>
      <w:rFonts w:ascii="Arial" w:hAnsi="Arial"/>
      <w:b/>
      <w:sz w:val="24"/>
      <w:lang w:val="es-ES_tradnl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jc w:val="center"/>
      <w:outlineLvl w:val="3"/>
    </w:pPr>
    <w:rPr>
      <w:rFonts w:ascii="Arial Black" w:hAnsi="Arial Black"/>
      <w:sz w:val="32"/>
      <w:lang w:val="es-ES_tradnl"/>
    </w:rPr>
  </w:style>
  <w:style w:type="paragraph" w:styleId="Ttulo5">
    <w:name w:val="heading 5"/>
    <w:basedOn w:val="Normal"/>
    <w:next w:val="Normal"/>
    <w:qFormat/>
    <w:pPr>
      <w:keepNext/>
      <w:numPr>
        <w:ilvl w:val="4"/>
        <w:numId w:val="1"/>
      </w:numPr>
      <w:jc w:val="both"/>
      <w:outlineLvl w:val="4"/>
    </w:pPr>
    <w:rPr>
      <w:rFonts w:ascii="Arial" w:hAnsi="Arial"/>
      <w:b/>
      <w:sz w:val="28"/>
      <w:lang w:val="es-ES_tradnl"/>
    </w:rPr>
  </w:style>
  <w:style w:type="paragraph" w:styleId="Ttulo6">
    <w:name w:val="heading 6"/>
    <w:basedOn w:val="Normal"/>
    <w:next w:val="Normal"/>
    <w:qFormat/>
    <w:pPr>
      <w:keepNext/>
      <w:numPr>
        <w:ilvl w:val="5"/>
        <w:numId w:val="1"/>
      </w:numPr>
      <w:jc w:val="center"/>
      <w:outlineLvl w:val="5"/>
    </w:pPr>
    <w:rPr>
      <w:rFonts w:ascii="Arial" w:hAnsi="Arial"/>
      <w:b/>
      <w:snapToGrid w:val="0"/>
      <w:sz w:val="24"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1"/>
      </w:numPr>
      <w:suppressAutoHyphens/>
      <w:overflowPunct w:val="0"/>
      <w:autoSpaceDE w:val="0"/>
      <w:autoSpaceDN w:val="0"/>
      <w:adjustRightInd w:val="0"/>
      <w:jc w:val="center"/>
      <w:textAlignment w:val="baseline"/>
      <w:outlineLvl w:val="6"/>
    </w:pPr>
    <w:rPr>
      <w:rFonts w:ascii="Arial" w:hAnsi="Arial"/>
      <w:b/>
      <w:noProof/>
      <w:sz w:val="22"/>
    </w:rPr>
  </w:style>
  <w:style w:type="paragraph" w:styleId="Ttulo8">
    <w:name w:val="heading 8"/>
    <w:basedOn w:val="Normal"/>
    <w:next w:val="Normal"/>
    <w:qFormat/>
    <w:pPr>
      <w:keepNext/>
      <w:numPr>
        <w:ilvl w:val="7"/>
        <w:numId w:val="1"/>
      </w:numPr>
      <w:suppressAutoHyphens/>
      <w:overflowPunct w:val="0"/>
      <w:autoSpaceDE w:val="0"/>
      <w:autoSpaceDN w:val="0"/>
      <w:adjustRightInd w:val="0"/>
      <w:jc w:val="center"/>
      <w:textAlignment w:val="baseline"/>
      <w:outlineLvl w:val="7"/>
    </w:pPr>
    <w:rPr>
      <w:rFonts w:ascii="Arial" w:hAnsi="Arial"/>
      <w:b/>
      <w:noProof/>
      <w:sz w:val="26"/>
    </w:rPr>
  </w:style>
  <w:style w:type="paragraph" w:styleId="Ttulo9">
    <w:name w:val="heading 9"/>
    <w:basedOn w:val="Normal"/>
    <w:next w:val="Normal"/>
    <w:qFormat/>
    <w:pPr>
      <w:keepNext/>
      <w:numPr>
        <w:ilvl w:val="8"/>
        <w:numId w:val="1"/>
      </w:numPr>
      <w:jc w:val="center"/>
      <w:outlineLvl w:val="8"/>
    </w:pPr>
    <w:rPr>
      <w:rFonts w:ascii="Arial" w:hAnsi="Arial"/>
      <w:b/>
      <w:i/>
      <w:sz w:val="24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paragraph" w:styleId="Encabezado">
    <w:name w:val="header"/>
    <w:basedOn w:val="Normal"/>
    <w:link w:val="EncabezadoCar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pPr>
      <w:tabs>
        <w:tab w:val="center" w:pos="4252"/>
        <w:tab w:val="right" w:pos="8504"/>
      </w:tabs>
    </w:pPr>
  </w:style>
  <w:style w:type="character" w:styleId="Hipervnculo">
    <w:name w:val="Hyperlink"/>
    <w:rPr>
      <w:color w:val="0000FF"/>
      <w:u w:val="single"/>
    </w:rPr>
  </w:style>
  <w:style w:type="paragraph" w:styleId="Textoindependiente">
    <w:name w:val="Body Text"/>
    <w:basedOn w:val="Normal"/>
    <w:pPr>
      <w:jc w:val="both"/>
    </w:pPr>
    <w:rPr>
      <w:rFonts w:ascii="Arial" w:hAnsi="Arial"/>
      <w:sz w:val="28"/>
    </w:rPr>
  </w:style>
  <w:style w:type="paragraph" w:styleId="Textoindependiente2">
    <w:name w:val="Body Text 2"/>
    <w:basedOn w:val="Normal"/>
    <w:pPr>
      <w:jc w:val="both"/>
    </w:pPr>
    <w:rPr>
      <w:rFonts w:ascii="Arial" w:hAnsi="Arial"/>
      <w:i/>
      <w:sz w:val="24"/>
    </w:rPr>
  </w:style>
  <w:style w:type="paragraph" w:styleId="Textoindependiente3">
    <w:name w:val="Body Text 3"/>
    <w:basedOn w:val="Normal"/>
    <w:pPr>
      <w:jc w:val="both"/>
    </w:pPr>
    <w:rPr>
      <w:rFonts w:ascii="Arial" w:hAnsi="Arial"/>
      <w:sz w:val="24"/>
      <w:lang w:val="es-ES_tradnl"/>
    </w:rPr>
  </w:style>
  <w:style w:type="paragraph" w:styleId="Textodeglobo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Sangradetextonormal">
    <w:name w:val="Body Text Indent"/>
    <w:basedOn w:val="Normal"/>
    <w:pPr>
      <w:autoSpaceDE w:val="0"/>
      <w:autoSpaceDN w:val="0"/>
      <w:jc w:val="both"/>
    </w:pPr>
    <w:rPr>
      <w:rFonts w:ascii="Arial" w:hAnsi="Arial" w:cs="Arial"/>
      <w:sz w:val="24"/>
      <w:szCs w:val="24"/>
    </w:rPr>
  </w:style>
  <w:style w:type="character" w:styleId="Hipervnculovisitado">
    <w:name w:val="FollowedHyperlink"/>
    <w:rPr>
      <w:color w:val="800080"/>
      <w:u w:val="single"/>
    </w:rPr>
  </w:style>
  <w:style w:type="table" w:styleId="Tablaconcuadrcula">
    <w:name w:val="Table Grid"/>
    <w:basedOn w:val="Tablanormal"/>
    <w:rsid w:val="006D21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sinformato">
    <w:name w:val="Plain Text"/>
    <w:basedOn w:val="Normal"/>
    <w:rsid w:val="006D21D0"/>
    <w:rPr>
      <w:rFonts w:ascii="Courier New" w:hAnsi="Courier New"/>
    </w:rPr>
  </w:style>
  <w:style w:type="paragraph" w:customStyle="1" w:styleId="Cuerpodetexto">
    <w:name w:val="Cuerpo de texto"/>
    <w:basedOn w:val="Normal"/>
    <w:rsid w:val="00DF43C1"/>
    <w:pPr>
      <w:suppressAutoHyphens/>
      <w:overflowPunct w:val="0"/>
      <w:autoSpaceDE w:val="0"/>
      <w:autoSpaceDN w:val="0"/>
      <w:adjustRightInd w:val="0"/>
      <w:jc w:val="both"/>
      <w:textAlignment w:val="baseline"/>
    </w:pPr>
    <w:rPr>
      <w:rFonts w:ascii="Garamond" w:hAnsi="Garamond"/>
      <w:noProof/>
      <w:sz w:val="24"/>
    </w:rPr>
  </w:style>
  <w:style w:type="paragraph" w:customStyle="1" w:styleId="Estndar">
    <w:name w:val="Estándar"/>
    <w:rsid w:val="008015AE"/>
    <w:rPr>
      <w:snapToGrid w:val="0"/>
      <w:sz w:val="24"/>
      <w:lang w:val="es-ES" w:eastAsia="es-ES"/>
    </w:rPr>
  </w:style>
  <w:style w:type="paragraph" w:styleId="Ttulo">
    <w:name w:val="Title"/>
    <w:basedOn w:val="Normal"/>
    <w:qFormat/>
    <w:rsid w:val="00C758B7"/>
    <w:pPr>
      <w:jc w:val="center"/>
    </w:pPr>
    <w:rPr>
      <w:b/>
      <w:bCs/>
      <w:sz w:val="26"/>
      <w:szCs w:val="24"/>
    </w:rPr>
  </w:style>
  <w:style w:type="character" w:styleId="nfasis">
    <w:name w:val="Emphasis"/>
    <w:qFormat/>
    <w:rsid w:val="00147DA2"/>
    <w:rPr>
      <w:i/>
      <w:iCs/>
    </w:rPr>
  </w:style>
  <w:style w:type="paragraph" w:styleId="Subttulo">
    <w:name w:val="Subtitle"/>
    <w:basedOn w:val="Normal"/>
    <w:next w:val="Normal"/>
    <w:link w:val="SubttuloCar"/>
    <w:qFormat/>
    <w:rsid w:val="00147DA2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SubttuloCar">
    <w:name w:val="Subtítulo Car"/>
    <w:link w:val="Subttulo"/>
    <w:rsid w:val="00147DA2"/>
    <w:rPr>
      <w:rFonts w:ascii="Cambria" w:eastAsia="Times New Roman" w:hAnsi="Cambria" w:cs="Times New Roman"/>
      <w:sz w:val="24"/>
      <w:szCs w:val="24"/>
      <w:lang w:val="es-ES" w:eastAsia="es-ES"/>
    </w:rPr>
  </w:style>
  <w:style w:type="character" w:styleId="Textoennegrita">
    <w:name w:val="Strong"/>
    <w:qFormat/>
    <w:rsid w:val="00375C15"/>
    <w:rPr>
      <w:b/>
      <w:bCs/>
    </w:rPr>
  </w:style>
  <w:style w:type="character" w:customStyle="1" w:styleId="EncabezadoCar">
    <w:name w:val="Encabezado Car"/>
    <w:link w:val="Encabezado"/>
    <w:locked/>
    <w:rsid w:val="00015508"/>
    <w:rPr>
      <w:lang w:val="es-ES" w:eastAsia="es-ES"/>
    </w:rPr>
  </w:style>
  <w:style w:type="paragraph" w:styleId="Sinespaciado">
    <w:name w:val="No Spacing"/>
    <w:qFormat/>
    <w:rsid w:val="00015508"/>
    <w:rPr>
      <w:rFonts w:ascii="Calibri" w:eastAsia="Calibri" w:hAnsi="Calibri"/>
      <w:sz w:val="22"/>
      <w:szCs w:val="22"/>
      <w:lang w:eastAsia="en-US"/>
    </w:rPr>
  </w:style>
  <w:style w:type="character" w:customStyle="1" w:styleId="PiedepginaCar">
    <w:name w:val="Pie de página Car"/>
    <w:link w:val="Piedepgina"/>
    <w:rsid w:val="00015508"/>
    <w:rPr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4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4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31664">
      <w:bodyDiv w:val="1"/>
      <w:marLeft w:val="30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442500">
          <w:marLeft w:val="-7275"/>
          <w:marRight w:val="0"/>
          <w:marTop w:val="0"/>
          <w:marBottom w:val="0"/>
          <w:divBdr>
            <w:top w:val="none" w:sz="0" w:space="0" w:color="auto"/>
            <w:left w:val="single" w:sz="24" w:space="0" w:color="000000"/>
            <w:bottom w:val="none" w:sz="0" w:space="0" w:color="auto"/>
            <w:right w:val="none" w:sz="0" w:space="0" w:color="auto"/>
          </w:divBdr>
          <w:divsChild>
            <w:div w:id="1290011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595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477036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8636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5767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7584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077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7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1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6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1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4005">
      <w:bodyDiv w:val="1"/>
      <w:marLeft w:val="30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291001">
          <w:marLeft w:val="-7275"/>
          <w:marRight w:val="0"/>
          <w:marTop w:val="0"/>
          <w:marBottom w:val="0"/>
          <w:divBdr>
            <w:top w:val="none" w:sz="0" w:space="0" w:color="auto"/>
            <w:left w:val="single" w:sz="24" w:space="0" w:color="000000"/>
            <w:bottom w:val="none" w:sz="0" w:space="0" w:color="auto"/>
            <w:right w:val="none" w:sz="0" w:space="0" w:color="auto"/>
          </w:divBdr>
          <w:divsChild>
            <w:div w:id="258873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963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609763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6328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5625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5913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~wd09.tmp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~wd09.tmp</Template>
  <TotalTime>2</TotalTime>
  <Pages>1</Pages>
  <Words>211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Dosquebradas, mayo 7 de 2004</vt:lpstr>
    </vt:vector>
  </TitlesOfParts>
  <Company>CAM</Company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Dosquebradas, mayo 7 de 2004</dc:title>
  <dc:subject>Solicitud conductor</dc:subject>
  <dc:creator>Gobierno</dc:creator>
  <cp:keywords/>
  <cp:lastModifiedBy>sandra</cp:lastModifiedBy>
  <cp:revision>4</cp:revision>
  <cp:lastPrinted>2018-09-01T17:18:00Z</cp:lastPrinted>
  <dcterms:created xsi:type="dcterms:W3CDTF">2022-11-10T21:09:00Z</dcterms:created>
  <dcterms:modified xsi:type="dcterms:W3CDTF">2022-11-10T21:10:00Z</dcterms:modified>
</cp:coreProperties>
</file>